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2A433D" w14:textId="77777777" w:rsidR="006B5F47" w:rsidRPr="008931E7" w:rsidRDefault="00F35767" w:rsidP="00BE34CD">
      <w:pPr>
        <w:pStyle w:val="THSITTitle01"/>
        <w:rPr>
          <w:cs/>
        </w:rPr>
      </w:pPr>
      <w:r>
        <w:rPr>
          <w:rFonts w:hint="cs"/>
          <w:cs/>
        </w:rPr>
        <w:t>ชื่อบทความ</w:t>
      </w:r>
    </w:p>
    <w:p w14:paraId="67625931" w14:textId="77777777" w:rsidR="006424BC" w:rsidRPr="008931E7" w:rsidRDefault="0030392F" w:rsidP="000E1597">
      <w:pPr>
        <w:pStyle w:val="THSITAuthor"/>
      </w:pPr>
      <w:r w:rsidRPr="008931E7">
        <w:rPr>
          <w:rFonts w:hint="cs"/>
          <w:cs/>
        </w:rPr>
        <w:t>ชื่อนักศึกษา</w:t>
      </w:r>
      <w:r w:rsidR="000E1597" w:rsidRPr="008931E7">
        <w:rPr>
          <w:cs/>
        </w:rPr>
        <w:t>*</w:t>
      </w:r>
      <w:r w:rsidRPr="008931E7">
        <w:rPr>
          <w:vertAlign w:val="superscript"/>
          <w:cs/>
        </w:rPr>
        <w:t>1</w:t>
      </w:r>
      <w:r w:rsidRPr="008931E7">
        <w:rPr>
          <w:cs/>
        </w:rPr>
        <w:t xml:space="preserve"> </w:t>
      </w:r>
      <w:r w:rsidR="006E7A8C">
        <w:rPr>
          <w:rFonts w:hint="cs"/>
          <w:cs/>
        </w:rPr>
        <w:t>และ</w:t>
      </w:r>
      <w:r w:rsidRPr="008931E7">
        <w:rPr>
          <w:cs/>
        </w:rPr>
        <w:t xml:space="preserve"> ชื่ออาจารย์</w:t>
      </w:r>
      <w:r w:rsidR="006424BC" w:rsidRPr="008931E7">
        <w:rPr>
          <w:vertAlign w:val="superscript"/>
        </w:rPr>
        <w:t>2</w:t>
      </w:r>
      <w:r w:rsidR="006B5F47" w:rsidRPr="008931E7">
        <w:rPr>
          <w:cs/>
        </w:rPr>
        <w:t xml:space="preserve">  </w:t>
      </w:r>
    </w:p>
    <w:p w14:paraId="4304AB6E" w14:textId="77777777" w:rsidR="006B5F47" w:rsidRPr="008931E7" w:rsidRDefault="006B5F47" w:rsidP="0096551C">
      <w:pPr>
        <w:pStyle w:val="THSITAuthor"/>
      </w:pPr>
      <w:r w:rsidRPr="008931E7">
        <w:rPr>
          <w:cs/>
        </w:rPr>
        <w:t xml:space="preserve">มหาวิทยาลัยเทคโนโลยีพระจอมเกล้าธนบุรี 126 ถนนประชาอุทิศ แขวงบางมด เขตทุ่งครุ กรุงเทพฯ 10140 </w:t>
      </w:r>
    </w:p>
    <w:p w14:paraId="253173C1" w14:textId="77777777" w:rsidR="006E7A8C" w:rsidRDefault="006E7A8C" w:rsidP="003012CF">
      <w:pPr>
        <w:pStyle w:val="THSITHeading"/>
      </w:pPr>
    </w:p>
    <w:p w14:paraId="75326FF4" w14:textId="77777777" w:rsidR="00982C75" w:rsidRPr="008931E7" w:rsidRDefault="006B5F47" w:rsidP="003012CF">
      <w:pPr>
        <w:pStyle w:val="THSITHeading"/>
      </w:pPr>
      <w:r w:rsidRPr="008931E7">
        <w:rPr>
          <w:cs/>
        </w:rPr>
        <w:t xml:space="preserve">บทคัดย่อ </w:t>
      </w:r>
    </w:p>
    <w:p w14:paraId="2AFDD05D" w14:textId="77777777" w:rsidR="006B5F47" w:rsidRPr="008931E7" w:rsidRDefault="006B5F47" w:rsidP="00982C75">
      <w:pPr>
        <w:pStyle w:val="THSITAbstract"/>
      </w:pPr>
      <w:r w:rsidRPr="008931E7">
        <w:rPr>
          <w:cs/>
        </w:rPr>
        <w:t xml:space="preserve">บทความนี้กล่าวถึงรูปแบบและวิธีการส่งบทความฉบับสมบูรณ์ เพื่อตีพิมพ์ในวารสารไทยวิจัยดำเนินงาน ผู้ส่งบทความ จะต้องยึดรูปแบบตามบทความนี้อย่างเคร่งครัด บทความใดที่รูปแบบไม่ถูกต้องอาจถูกส่งคืนและไม่รับพิจารณาต่อไป บทคัดย่อ ต้องมีทั้งภาษาไทยและภาษาอังกฤษ แต่ละภาษาควรมีเพียงย่อหน้าเดียว </w:t>
      </w:r>
      <w:r w:rsidR="006424BC" w:rsidRPr="008931E7">
        <w:rPr>
          <w:cs/>
        </w:rPr>
        <w:t>และความยาว</w:t>
      </w:r>
      <w:r w:rsidR="006424BC" w:rsidRPr="008931E7">
        <w:rPr>
          <w:rFonts w:hint="cs"/>
          <w:cs/>
        </w:rPr>
        <w:t xml:space="preserve">ประมาณ </w:t>
      </w:r>
      <w:r w:rsidR="006424BC" w:rsidRPr="008931E7">
        <w:t xml:space="preserve">250 </w:t>
      </w:r>
      <w:r w:rsidR="006424BC" w:rsidRPr="008931E7">
        <w:rPr>
          <w:rFonts w:hint="cs"/>
          <w:cs/>
        </w:rPr>
        <w:t xml:space="preserve">คำ อนึ่งบทคัดย่อภาษาไทย ต้องเขียนด้วยภาษาไทย ถ้ามีความจำเป็นต้องใช้คำเฉพาะภาษาอังกฤษ ให้เขียนทับศัพท์ภาษาอังกฤษ ด้วยภาษาไทย </w:t>
      </w:r>
      <w:r w:rsidRPr="008931E7">
        <w:rPr>
          <w:cs/>
        </w:rPr>
        <w:t xml:space="preserve">   </w:t>
      </w:r>
    </w:p>
    <w:p w14:paraId="662F48D7" w14:textId="77777777" w:rsidR="006E7A8C" w:rsidRDefault="006E7A8C" w:rsidP="006E7A8C">
      <w:pPr>
        <w:pStyle w:val="THSITAbstract"/>
        <w:ind w:firstLine="0"/>
      </w:pPr>
    </w:p>
    <w:p w14:paraId="3F0A3DC4" w14:textId="77777777" w:rsidR="006B5F47" w:rsidRPr="003F487E" w:rsidRDefault="006B5F47" w:rsidP="006E7A8C">
      <w:pPr>
        <w:pStyle w:val="THSITAbstract"/>
        <w:ind w:firstLine="0"/>
      </w:pPr>
      <w:r w:rsidRPr="006E7A8C">
        <w:rPr>
          <w:b/>
          <w:bCs/>
          <w:cs/>
        </w:rPr>
        <w:t>ค</w:t>
      </w:r>
      <w:r w:rsidRPr="006E7A8C">
        <w:rPr>
          <w:rFonts w:hint="cs"/>
          <w:b/>
          <w:bCs/>
          <w:cs/>
        </w:rPr>
        <w:t>ำสำ</w:t>
      </w:r>
      <w:r w:rsidRPr="006E7A8C">
        <w:rPr>
          <w:b/>
          <w:bCs/>
          <w:cs/>
        </w:rPr>
        <w:t>คัญ:</w:t>
      </w:r>
      <w:r w:rsidRPr="003F487E">
        <w:rPr>
          <w:cs/>
        </w:rPr>
        <w:t xml:space="preserve"> ภาษาไทย จัดรูปแบบบทความ กระจายแบบไทย</w:t>
      </w:r>
      <w:r w:rsidRPr="003F487E">
        <w:t xml:space="preserve">, </w:t>
      </w:r>
      <w:r w:rsidRPr="003F487E">
        <w:rPr>
          <w:cs/>
        </w:rPr>
        <w:t xml:space="preserve">รูปแบบตัวอักษร </w:t>
      </w:r>
      <w:r w:rsidRPr="003F487E">
        <w:t xml:space="preserve">TH </w:t>
      </w:r>
      <w:proofErr w:type="spellStart"/>
      <w:r w:rsidRPr="003F487E">
        <w:t>SarabunPSK</w:t>
      </w:r>
      <w:proofErr w:type="spellEnd"/>
      <w:r w:rsidRPr="003F487E">
        <w:t xml:space="preserve">  </w:t>
      </w:r>
      <w:r w:rsidRPr="003F487E">
        <w:rPr>
          <w:cs/>
        </w:rPr>
        <w:t>ชื่อบทความใช้อักษรขนาด 18 แบบหนา</w:t>
      </w:r>
      <w:r w:rsidRPr="003F487E">
        <w:t xml:space="preserve">, </w:t>
      </w:r>
      <w:r w:rsidRPr="003F487E">
        <w:rPr>
          <w:cs/>
        </w:rPr>
        <w:t>ชื่อผู้แต่งและรายละเอียดใช้ตัวอักษรขนาด 14 แบบหนา</w:t>
      </w:r>
      <w:r w:rsidRPr="003F487E">
        <w:t xml:space="preserve">, </w:t>
      </w:r>
      <w:r w:rsidRPr="003F487E">
        <w:rPr>
          <w:cs/>
        </w:rPr>
        <w:t>เนื้อหาบทคัดย่อใช้อักษรขนาด 14 แบบธรรมดา</w:t>
      </w:r>
      <w:r w:rsidRPr="003F487E">
        <w:t xml:space="preserve">, </w:t>
      </w:r>
      <w:r w:rsidRPr="003F487E">
        <w:rPr>
          <w:cs/>
        </w:rPr>
        <w:t>หัวเรื่อง</w:t>
      </w:r>
      <w:r w:rsidR="006424BC" w:rsidRPr="003F487E">
        <w:rPr>
          <w:rFonts w:hint="cs"/>
          <w:cs/>
        </w:rPr>
        <w:t xml:space="preserve"> </w:t>
      </w:r>
      <w:r w:rsidRPr="003F487E">
        <w:rPr>
          <w:cs/>
        </w:rPr>
        <w:t xml:space="preserve">(บทคัดย่อ) ใช้ตัวอักษรขนาด 16 แบบหนา  </w:t>
      </w:r>
    </w:p>
    <w:p w14:paraId="06F063FE" w14:textId="77777777" w:rsidR="00C4216A" w:rsidRPr="003F487E" w:rsidRDefault="00C4216A" w:rsidP="00982C75">
      <w:pPr>
        <w:pStyle w:val="THSITAbstract"/>
      </w:pPr>
    </w:p>
    <w:p w14:paraId="4F38CE4E" w14:textId="77777777" w:rsidR="006B5F47" w:rsidRPr="003F487E" w:rsidRDefault="006B5F47" w:rsidP="00091C52">
      <w:pPr>
        <w:pStyle w:val="THSITAbstract"/>
        <w:ind w:firstLine="0"/>
        <w:rPr>
          <w:cs/>
        </w:rPr>
      </w:pPr>
    </w:p>
    <w:p w14:paraId="514F67AB" w14:textId="77777777" w:rsidR="006B5F47" w:rsidRPr="008931E7" w:rsidRDefault="006B5F47" w:rsidP="006B5F47"/>
    <w:p w14:paraId="6E48E316" w14:textId="77777777" w:rsidR="006B5F47" w:rsidRPr="008931E7" w:rsidRDefault="006B5F47" w:rsidP="006B5F47"/>
    <w:p w14:paraId="7D3CA645" w14:textId="77777777" w:rsidR="00091C52" w:rsidRPr="008931E7" w:rsidRDefault="00091C52" w:rsidP="006B5F47"/>
    <w:p w14:paraId="1AC398D5" w14:textId="77777777" w:rsidR="00091C52" w:rsidRPr="008931E7" w:rsidRDefault="00091C52" w:rsidP="006B5F47"/>
    <w:p w14:paraId="5CCAEF48" w14:textId="77777777" w:rsidR="006B5F47" w:rsidRPr="008931E7" w:rsidRDefault="006B5F47" w:rsidP="006B5F47"/>
    <w:p w14:paraId="704A7711" w14:textId="77777777" w:rsidR="006B5F47" w:rsidRPr="008931E7" w:rsidRDefault="006B5F47" w:rsidP="006B5F47"/>
    <w:p w14:paraId="73C6C62D" w14:textId="77777777" w:rsidR="0054082B" w:rsidRPr="008931E7" w:rsidRDefault="0054082B" w:rsidP="006B5F47"/>
    <w:p w14:paraId="2BADA80E" w14:textId="77777777" w:rsidR="0054082B" w:rsidRPr="008931E7" w:rsidRDefault="0054082B" w:rsidP="006B5F47"/>
    <w:p w14:paraId="4014F6BB" w14:textId="77777777" w:rsidR="0030392F" w:rsidRPr="008931E7" w:rsidRDefault="0030392F" w:rsidP="006B5F47"/>
    <w:p w14:paraId="7F4A2F02" w14:textId="77777777" w:rsidR="00362586" w:rsidRPr="008931E7" w:rsidRDefault="006B5F47" w:rsidP="006B5F47">
      <w:pPr>
        <w:spacing w:after="0"/>
        <w:jc w:val="both"/>
        <w:rPr>
          <w:sz w:val="24"/>
          <w:szCs w:val="24"/>
        </w:rPr>
      </w:pPr>
      <w:r w:rsidRPr="008931E7">
        <w:rPr>
          <w:sz w:val="24"/>
          <w:szCs w:val="24"/>
          <w:cs/>
        </w:rPr>
        <w:t xml:space="preserve">                </w:t>
      </w:r>
    </w:p>
    <w:p w14:paraId="5BFA6014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  <w:r w:rsidRPr="008931E7">
        <w:rPr>
          <w:sz w:val="24"/>
          <w:szCs w:val="24"/>
          <w:cs/>
        </w:rPr>
        <w:t xml:space="preserve">                                       </w:t>
      </w:r>
    </w:p>
    <w:p w14:paraId="2F44BEF3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  <w:r w:rsidRPr="008931E7">
        <w:rPr>
          <w:rFonts w:hint="cs"/>
          <w:sz w:val="24"/>
          <w:szCs w:val="24"/>
          <w:cs/>
        </w:rPr>
        <w:t>-----------------------------------------------------------------------------------------------------------------------------------------------</w:t>
      </w:r>
    </w:p>
    <w:p w14:paraId="7B5E4864" w14:textId="77777777" w:rsidR="006B5F47" w:rsidRPr="00AD0BD4" w:rsidRDefault="006B5F47" w:rsidP="00982C75">
      <w:pPr>
        <w:pStyle w:val="THSITFootnote01"/>
      </w:pPr>
      <w:r w:rsidRPr="008931E7">
        <w:rPr>
          <w:cs/>
        </w:rPr>
        <w:t>*</w:t>
      </w:r>
      <w:r w:rsidRPr="008931E7">
        <w:t xml:space="preserve"> </w:t>
      </w:r>
      <w:r w:rsidR="00331787" w:rsidRPr="008931E7">
        <w:t>A</w:t>
      </w:r>
      <w:r w:rsidRPr="008931E7">
        <w:t>uthor</w:t>
      </w:r>
      <w:r w:rsidR="00331787" w:rsidRPr="008931E7">
        <w:t>’s Email</w:t>
      </w:r>
      <w:r w:rsidRPr="008931E7">
        <w:rPr>
          <w:cs/>
        </w:rPr>
        <w:t xml:space="preserve">: </w:t>
      </w:r>
      <w:r w:rsidR="00AD0BD4">
        <w:t>id</w:t>
      </w:r>
      <w:hyperlink r:id="rId6" w:history="1">
        <w:r w:rsidR="000E1597" w:rsidRPr="00AD0BD4">
          <w:rPr>
            <w:rStyle w:val="Hyperlink"/>
            <w:color w:val="auto"/>
            <w:u w:val="none"/>
          </w:rPr>
          <w:t>student@sit.kmutt.ac.th</w:t>
        </w:r>
      </w:hyperlink>
    </w:p>
    <w:p w14:paraId="6B0C158B" w14:textId="318D61A1" w:rsidR="006424BC" w:rsidRPr="008931E7" w:rsidRDefault="006B5F47" w:rsidP="006424BC">
      <w:pPr>
        <w:pStyle w:val="THSITFootnote01"/>
        <w:jc w:val="left"/>
      </w:pPr>
      <w:r w:rsidRPr="008931E7">
        <w:rPr>
          <w:vertAlign w:val="superscript"/>
          <w:cs/>
        </w:rPr>
        <w:t>1</w:t>
      </w:r>
      <w:r w:rsidRPr="008931E7">
        <w:rPr>
          <w:cs/>
        </w:rPr>
        <w:t xml:space="preserve"> </w:t>
      </w:r>
      <w:r w:rsidR="00E144CB">
        <w:rPr>
          <w:rFonts w:hint="cs"/>
          <w:cs/>
        </w:rPr>
        <w:t>นักศึกษาปริญญาโท สาขาวิชาเทคโนโลยีสารสนเทศ/สาขาระบบสารสนเทศทางธุรกิจ/สาขาวิศวกรรมซอฟ</w:t>
      </w:r>
      <w:r w:rsidR="002B410D">
        <w:rPr>
          <w:rFonts w:hint="cs"/>
          <w:cs/>
        </w:rPr>
        <w:t>ต์</w:t>
      </w:r>
      <w:r w:rsidR="00E144CB">
        <w:rPr>
          <w:rFonts w:hint="cs"/>
          <w:cs/>
        </w:rPr>
        <w:t>แวร์</w:t>
      </w:r>
      <w:r w:rsidRPr="008931E7">
        <w:rPr>
          <w:cs/>
        </w:rPr>
        <w:t xml:space="preserve"> </w:t>
      </w:r>
      <w:r w:rsidR="006424BC" w:rsidRPr="008931E7">
        <w:rPr>
          <w:cs/>
        </w:rPr>
        <w:t xml:space="preserve">คณะเทคโนโลยีสารสนเทศ </w:t>
      </w:r>
      <w:r w:rsidRPr="008931E7">
        <w:rPr>
          <w:cs/>
        </w:rPr>
        <w:t>มหาวิทยาลัยเทคโนโลยีพระจอมเกล้าธนบุรี</w:t>
      </w:r>
      <w:r w:rsidR="00362586" w:rsidRPr="008931E7">
        <w:t xml:space="preserve"> </w:t>
      </w:r>
    </w:p>
    <w:p w14:paraId="49A36105" w14:textId="77777777" w:rsidR="008D2254" w:rsidRDefault="006424BC" w:rsidP="00331787">
      <w:pPr>
        <w:pStyle w:val="THSITFootnote01"/>
        <w:jc w:val="left"/>
      </w:pPr>
      <w:r w:rsidRPr="008931E7">
        <w:rPr>
          <w:vertAlign w:val="superscript"/>
        </w:rPr>
        <w:t>2</w:t>
      </w:r>
      <w:r w:rsidRPr="008931E7">
        <w:t xml:space="preserve"> </w:t>
      </w:r>
      <w:r w:rsidRPr="008931E7">
        <w:rPr>
          <w:cs/>
        </w:rPr>
        <w:t>ผู้ช่วยศาสตราจารย์</w:t>
      </w:r>
      <w:r w:rsidR="0081750A">
        <w:rPr>
          <w:rFonts w:hint="cs"/>
          <w:cs/>
        </w:rPr>
        <w:t>/อาจารย์/รองศาสตรา</w:t>
      </w:r>
      <w:r w:rsidR="00202062">
        <w:rPr>
          <w:rFonts w:hint="cs"/>
          <w:cs/>
        </w:rPr>
        <w:t>จารย์</w:t>
      </w:r>
      <w:r w:rsidRPr="008931E7">
        <w:rPr>
          <w:cs/>
        </w:rPr>
        <w:t xml:space="preserve"> คณะเทคโนโลยีสารสนเทศ มหาวิทยาลัยเทคโนโลยีพระจอมเกล้าธนบุรี</w:t>
      </w:r>
      <w:r w:rsidRPr="008931E7">
        <w:t xml:space="preserve"> </w:t>
      </w:r>
    </w:p>
    <w:p w14:paraId="1BCDC978" w14:textId="77777777" w:rsidR="0009649D" w:rsidRPr="008931E7" w:rsidRDefault="008D2254" w:rsidP="00DE02FE">
      <w:pPr>
        <w:pStyle w:val="THSITTitle01"/>
      </w:pPr>
      <w:r>
        <w:br w:type="page"/>
      </w:r>
      <w:r w:rsidR="00F35767">
        <w:lastRenderedPageBreak/>
        <w:t>Short Paper’s Title</w:t>
      </w:r>
    </w:p>
    <w:p w14:paraId="40B6D377" w14:textId="77777777" w:rsidR="009C5034" w:rsidRPr="008931E7" w:rsidRDefault="009C5034" w:rsidP="006424BC">
      <w:pPr>
        <w:pStyle w:val="THSITFootnote01"/>
        <w:jc w:val="center"/>
      </w:pPr>
    </w:p>
    <w:p w14:paraId="40DB5206" w14:textId="56F86599" w:rsidR="006B5F47" w:rsidRPr="008931E7" w:rsidRDefault="003F487E" w:rsidP="00DE02FE">
      <w:pPr>
        <w:pStyle w:val="THSITAuthor"/>
      </w:pPr>
      <w:r>
        <w:t>Student name</w:t>
      </w:r>
      <w:r w:rsidR="007C17F0">
        <w:rPr>
          <w:rFonts w:hint="cs"/>
          <w:cs/>
        </w:rPr>
        <w:t>*</w:t>
      </w:r>
      <w:r w:rsidR="009C5034" w:rsidRPr="008931E7">
        <w:rPr>
          <w:vertAlign w:val="superscript"/>
        </w:rPr>
        <w:t>1</w:t>
      </w:r>
      <w:r w:rsidR="007D0856" w:rsidRPr="008931E7">
        <w:rPr>
          <w:cs/>
        </w:rPr>
        <w:t xml:space="preserve"> </w:t>
      </w:r>
      <w:r w:rsidR="006E7A8C">
        <w:t>and</w:t>
      </w:r>
      <w:r w:rsidR="007D0856" w:rsidRPr="008931E7">
        <w:rPr>
          <w:cs/>
        </w:rPr>
        <w:t xml:space="preserve"> </w:t>
      </w:r>
      <w:r>
        <w:t>Lecturer name</w:t>
      </w:r>
      <w:r w:rsidR="009C5034" w:rsidRPr="008931E7">
        <w:rPr>
          <w:vertAlign w:val="superscript"/>
        </w:rPr>
        <w:t>2</w:t>
      </w:r>
      <w:r w:rsidR="006B5F47" w:rsidRPr="008931E7">
        <w:rPr>
          <w:cs/>
        </w:rPr>
        <w:t xml:space="preserve">  </w:t>
      </w:r>
    </w:p>
    <w:p w14:paraId="38E68932" w14:textId="77777777" w:rsidR="006B5F47" w:rsidRPr="008931E7" w:rsidRDefault="006B5F47" w:rsidP="00DE02FE">
      <w:pPr>
        <w:pStyle w:val="THSITAuthor"/>
      </w:pPr>
      <w:r w:rsidRPr="008931E7">
        <w:t>King Mongkut</w:t>
      </w:r>
      <w:r w:rsidRPr="008931E7">
        <w:rPr>
          <w:cs/>
        </w:rPr>
        <w:t>’</w:t>
      </w:r>
      <w:r w:rsidRPr="008931E7">
        <w:t xml:space="preserve">s University of Technology Thonburi  </w:t>
      </w:r>
    </w:p>
    <w:p w14:paraId="7F2A14E8" w14:textId="77777777" w:rsidR="006B5F47" w:rsidRPr="008931E7" w:rsidRDefault="006B5F47" w:rsidP="00DE02FE">
      <w:pPr>
        <w:pStyle w:val="THSITAuthor"/>
      </w:pPr>
      <w:r w:rsidRPr="008931E7">
        <w:rPr>
          <w:rFonts w:cs="Cordia New"/>
          <w:cs/>
        </w:rPr>
        <w:t>126</w:t>
      </w:r>
      <w:r w:rsidR="00362586" w:rsidRPr="008931E7">
        <w:t xml:space="preserve"> </w:t>
      </w:r>
      <w:proofErr w:type="spellStart"/>
      <w:r w:rsidR="00362586" w:rsidRPr="008931E7">
        <w:t>Pracha</w:t>
      </w:r>
      <w:r w:rsidRPr="008931E7">
        <w:t>Uthit</w:t>
      </w:r>
      <w:proofErr w:type="spellEnd"/>
      <w:r w:rsidRPr="008931E7">
        <w:t xml:space="preserve"> Rd</w:t>
      </w:r>
      <w:r w:rsidRPr="008931E7">
        <w:rPr>
          <w:cs/>
        </w:rPr>
        <w:t>.</w:t>
      </w:r>
      <w:r w:rsidRPr="008931E7">
        <w:t xml:space="preserve">, </w:t>
      </w:r>
      <w:proofErr w:type="spellStart"/>
      <w:r w:rsidRPr="008931E7">
        <w:t>Bang</w:t>
      </w:r>
      <w:r w:rsidR="00362586" w:rsidRPr="008931E7">
        <w:t>Mod</w:t>
      </w:r>
      <w:proofErr w:type="spellEnd"/>
      <w:r w:rsidR="00362586" w:rsidRPr="008931E7">
        <w:t xml:space="preserve">, </w:t>
      </w:r>
      <w:proofErr w:type="spellStart"/>
      <w:r w:rsidR="00362586" w:rsidRPr="008931E7">
        <w:t>ThungK</w:t>
      </w:r>
      <w:r w:rsidRPr="008931E7">
        <w:t>ru</w:t>
      </w:r>
      <w:proofErr w:type="spellEnd"/>
      <w:r w:rsidRPr="008931E7">
        <w:t xml:space="preserve">, Bangkok </w:t>
      </w:r>
      <w:r w:rsidRPr="008931E7">
        <w:rPr>
          <w:rFonts w:cs="Cordia New"/>
          <w:cs/>
        </w:rPr>
        <w:t>10140</w:t>
      </w:r>
      <w:r w:rsidRPr="008931E7">
        <w:t xml:space="preserve">, Thailand </w:t>
      </w:r>
    </w:p>
    <w:p w14:paraId="0C710F01" w14:textId="77777777" w:rsidR="009C5034" w:rsidRPr="008931E7" w:rsidRDefault="009C5034" w:rsidP="008A6409">
      <w:pPr>
        <w:pStyle w:val="THSITTitle01"/>
        <w:spacing w:line="240" w:lineRule="auto"/>
      </w:pPr>
    </w:p>
    <w:p w14:paraId="6859639D" w14:textId="77777777" w:rsidR="006B5F47" w:rsidRPr="008931E7" w:rsidRDefault="006B5F47" w:rsidP="003012CF">
      <w:r w:rsidRPr="008931E7">
        <w:t>Abstract</w:t>
      </w:r>
      <w:r w:rsidRPr="008931E7">
        <w:rPr>
          <w:rFonts w:cs="TH SarabunPSK"/>
          <w:cs/>
        </w:rPr>
        <w:t xml:space="preserve"> </w:t>
      </w:r>
    </w:p>
    <w:p w14:paraId="484F7E76" w14:textId="77777777" w:rsidR="006B5F47" w:rsidRPr="008931E7" w:rsidRDefault="006B5F47" w:rsidP="00DE02FE">
      <w:pPr>
        <w:pStyle w:val="THSITAbstract"/>
      </w:pPr>
      <w:r w:rsidRPr="008931E7">
        <w:t xml:space="preserve">This article describes a submission procedure and a format of the manuscript for </w:t>
      </w:r>
      <w:r w:rsidR="009C5034" w:rsidRPr="008931E7">
        <w:t>paper publication</w:t>
      </w:r>
      <w:r w:rsidRPr="008931E7">
        <w:rPr>
          <w:cs/>
        </w:rPr>
        <w:t xml:space="preserve">. </w:t>
      </w:r>
      <w:r w:rsidRPr="008931E7">
        <w:t xml:space="preserve">The authors are required to strictly follow the guideline provided here, otherwise the manuscript </w:t>
      </w:r>
      <w:r w:rsidR="009C5034" w:rsidRPr="008931E7">
        <w:t xml:space="preserve">will </w:t>
      </w:r>
      <w:r w:rsidRPr="008931E7">
        <w:t>be returned without publication consideration</w:t>
      </w:r>
      <w:r w:rsidR="009C5034" w:rsidRPr="008931E7">
        <w:t>, and you must register the course again next term.</w:t>
      </w:r>
      <w:r w:rsidRPr="008931E7">
        <w:rPr>
          <w:cs/>
        </w:rPr>
        <w:t xml:space="preserve"> </w:t>
      </w:r>
      <w:r w:rsidRPr="008931E7">
        <w:t>A good abstract should contain only one paragraph</w:t>
      </w:r>
      <w:r w:rsidRPr="008931E7">
        <w:rPr>
          <w:cs/>
        </w:rPr>
        <w:t xml:space="preserve">. </w:t>
      </w:r>
      <w:r w:rsidRPr="008931E7">
        <w:t>Both Thai and English abstracts are required</w:t>
      </w:r>
      <w:r w:rsidRPr="008931E7">
        <w:rPr>
          <w:cs/>
        </w:rPr>
        <w:t xml:space="preserve">. </w:t>
      </w:r>
      <w:r w:rsidRPr="008931E7">
        <w:t>The length of each abstract should not exceed</w:t>
      </w:r>
      <w:r w:rsidRPr="008931E7">
        <w:rPr>
          <w:cs/>
        </w:rPr>
        <w:t xml:space="preserve"> </w:t>
      </w:r>
      <w:r w:rsidR="009C5034" w:rsidRPr="008931E7">
        <w:rPr>
          <w:cs/>
        </w:rPr>
        <w:t>2</w:t>
      </w:r>
      <w:r w:rsidR="009C5034" w:rsidRPr="008931E7">
        <w:t>50 words.</w:t>
      </w:r>
      <w:r w:rsidRPr="008931E7">
        <w:rPr>
          <w:cs/>
        </w:rPr>
        <w:t xml:space="preserve">  </w:t>
      </w:r>
    </w:p>
    <w:p w14:paraId="2CB35B72" w14:textId="77777777" w:rsidR="006B5F47" w:rsidRPr="008931E7" w:rsidRDefault="006B5F47" w:rsidP="00417ECE">
      <w:pPr>
        <w:pStyle w:val="THSITAbstract"/>
      </w:pPr>
    </w:p>
    <w:p w14:paraId="77C7F170" w14:textId="77777777" w:rsidR="006B5F47" w:rsidRPr="008931E7" w:rsidRDefault="006B5F47" w:rsidP="00C428F6">
      <w:pPr>
        <w:pStyle w:val="THSITKeywordsEng"/>
      </w:pPr>
      <w:r w:rsidRPr="008931E7">
        <w:rPr>
          <w:b/>
        </w:rPr>
        <w:t>Keywords</w:t>
      </w:r>
      <w:r w:rsidRPr="008931E7">
        <w:rPr>
          <w:cs/>
        </w:rPr>
        <w:t xml:space="preserve">: </w:t>
      </w:r>
      <w:r w:rsidRPr="008931E7">
        <w:t xml:space="preserve">manuscript format, font size </w:t>
      </w:r>
      <w:proofErr w:type="gramStart"/>
      <w:r w:rsidRPr="008931E7">
        <w:rPr>
          <w:cs/>
        </w:rPr>
        <w:t xml:space="preserve">14 </w:t>
      </w:r>
      <w:r w:rsidRPr="008931E7">
        <w:t>point</w:t>
      </w:r>
      <w:proofErr w:type="gramEnd"/>
      <w:r w:rsidRPr="008931E7">
        <w:t xml:space="preserve">, font style TH </w:t>
      </w:r>
      <w:proofErr w:type="spellStart"/>
      <w:r w:rsidRPr="008931E7">
        <w:t>SarabunPSK</w:t>
      </w:r>
      <w:proofErr w:type="spellEnd"/>
      <w:r w:rsidRPr="008931E7">
        <w:rPr>
          <w:cs/>
        </w:rPr>
        <w:t xml:space="preserve">  </w:t>
      </w:r>
    </w:p>
    <w:p w14:paraId="4C864B66" w14:textId="77777777" w:rsidR="00EE3D8D" w:rsidRPr="008931E7" w:rsidRDefault="00EE3D8D" w:rsidP="00C428F6">
      <w:pPr>
        <w:pStyle w:val="THSITKeywordsEng"/>
      </w:pPr>
    </w:p>
    <w:p w14:paraId="57076FAE" w14:textId="77777777" w:rsidR="00EE3D8D" w:rsidRPr="008931E7" w:rsidRDefault="00EE3D8D" w:rsidP="00C428F6">
      <w:pPr>
        <w:pStyle w:val="THSITKeywordsEng"/>
      </w:pPr>
    </w:p>
    <w:p w14:paraId="53544811" w14:textId="77777777" w:rsidR="00EE3D8D" w:rsidRPr="008931E7" w:rsidRDefault="00EE3D8D" w:rsidP="00EE3D8D">
      <w:pPr>
        <w:pStyle w:val="THSITFigCapEng"/>
        <w:numPr>
          <w:ilvl w:val="0"/>
          <w:numId w:val="0"/>
        </w:numPr>
      </w:pPr>
    </w:p>
    <w:p w14:paraId="635D968E" w14:textId="77777777" w:rsidR="00EE3D8D" w:rsidRPr="008931E7" w:rsidRDefault="00EE3D8D" w:rsidP="00EE3D8D">
      <w:pPr>
        <w:pStyle w:val="THSITFigCapEng"/>
        <w:numPr>
          <w:ilvl w:val="0"/>
          <w:numId w:val="0"/>
        </w:numPr>
      </w:pPr>
    </w:p>
    <w:p w14:paraId="1865B262" w14:textId="77777777" w:rsidR="006B5F47" w:rsidRPr="008931E7" w:rsidRDefault="006B5F47" w:rsidP="00EA7577">
      <w:pPr>
        <w:spacing w:after="0" w:line="240" w:lineRule="auto"/>
        <w:jc w:val="both"/>
        <w:rPr>
          <w:sz w:val="24"/>
          <w:szCs w:val="24"/>
        </w:rPr>
      </w:pPr>
    </w:p>
    <w:p w14:paraId="1079298E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</w:p>
    <w:p w14:paraId="133BD8CC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</w:p>
    <w:p w14:paraId="79F8C407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</w:p>
    <w:p w14:paraId="57852A0A" w14:textId="77777777" w:rsidR="006B5F47" w:rsidRPr="008931E7" w:rsidRDefault="006B5F47" w:rsidP="006B5F47">
      <w:pPr>
        <w:spacing w:after="0"/>
        <w:jc w:val="both"/>
        <w:rPr>
          <w:sz w:val="24"/>
          <w:szCs w:val="24"/>
        </w:rPr>
      </w:pPr>
    </w:p>
    <w:p w14:paraId="2AAAB83F" w14:textId="77777777" w:rsidR="006B5F47" w:rsidRDefault="006B5F47" w:rsidP="006B5F47">
      <w:pPr>
        <w:spacing w:after="0"/>
        <w:jc w:val="both"/>
        <w:rPr>
          <w:sz w:val="24"/>
          <w:szCs w:val="24"/>
        </w:rPr>
      </w:pPr>
    </w:p>
    <w:p w14:paraId="726B10F7" w14:textId="77777777" w:rsidR="003F487E" w:rsidRDefault="003F487E" w:rsidP="006B5F47">
      <w:pPr>
        <w:spacing w:after="0"/>
        <w:jc w:val="both"/>
        <w:rPr>
          <w:sz w:val="24"/>
          <w:szCs w:val="24"/>
        </w:rPr>
      </w:pPr>
    </w:p>
    <w:p w14:paraId="1076C9E5" w14:textId="77777777" w:rsidR="003F487E" w:rsidRDefault="003F487E" w:rsidP="006B5F47">
      <w:pPr>
        <w:spacing w:after="0"/>
        <w:jc w:val="both"/>
        <w:rPr>
          <w:sz w:val="24"/>
          <w:szCs w:val="24"/>
        </w:rPr>
      </w:pPr>
    </w:p>
    <w:p w14:paraId="382C1AE7" w14:textId="77777777" w:rsidR="003F487E" w:rsidRPr="008931E7" w:rsidRDefault="003F487E" w:rsidP="006B5F47">
      <w:pPr>
        <w:spacing w:after="0"/>
        <w:jc w:val="both"/>
        <w:rPr>
          <w:sz w:val="24"/>
          <w:szCs w:val="24"/>
        </w:rPr>
      </w:pPr>
    </w:p>
    <w:p w14:paraId="0F10D90D" w14:textId="77777777" w:rsidR="00EA7577" w:rsidRPr="008931E7" w:rsidRDefault="00EA7577" w:rsidP="006B5F47">
      <w:pPr>
        <w:spacing w:after="0"/>
        <w:jc w:val="both"/>
        <w:rPr>
          <w:sz w:val="24"/>
          <w:szCs w:val="24"/>
        </w:rPr>
      </w:pPr>
    </w:p>
    <w:p w14:paraId="146385FE" w14:textId="77777777" w:rsidR="00DE3AA1" w:rsidRPr="008931E7" w:rsidRDefault="00DE3AA1" w:rsidP="006B5F47">
      <w:pPr>
        <w:spacing w:after="0"/>
        <w:jc w:val="both"/>
        <w:rPr>
          <w:sz w:val="24"/>
          <w:szCs w:val="24"/>
        </w:rPr>
      </w:pPr>
    </w:p>
    <w:p w14:paraId="49181293" w14:textId="77777777" w:rsidR="009C5034" w:rsidRPr="008931E7" w:rsidRDefault="009C5034" w:rsidP="006B5F47">
      <w:pPr>
        <w:spacing w:after="0"/>
        <w:jc w:val="both"/>
        <w:rPr>
          <w:sz w:val="24"/>
          <w:szCs w:val="24"/>
        </w:rPr>
      </w:pPr>
    </w:p>
    <w:p w14:paraId="3B8D7F2C" w14:textId="77777777" w:rsidR="006B5F47" w:rsidRPr="008931E7" w:rsidRDefault="006B5F47" w:rsidP="006B5F47">
      <w:pPr>
        <w:spacing w:after="0"/>
        <w:rPr>
          <w:szCs w:val="22"/>
        </w:rPr>
      </w:pPr>
      <w:r w:rsidRPr="008931E7">
        <w:rPr>
          <w:szCs w:val="22"/>
        </w:rPr>
        <w:t xml:space="preserve">____________________________          </w:t>
      </w:r>
    </w:p>
    <w:p w14:paraId="3E5498CC" w14:textId="77777777" w:rsidR="006B5F47" w:rsidRPr="00B53E95" w:rsidRDefault="006B5F47" w:rsidP="002B26E7">
      <w:pPr>
        <w:pStyle w:val="THSITFootnote01"/>
      </w:pPr>
      <w:r w:rsidRPr="008931E7">
        <w:rPr>
          <w:cs/>
        </w:rPr>
        <w:t xml:space="preserve">* </w:t>
      </w:r>
      <w:r w:rsidR="00331787" w:rsidRPr="008931E7">
        <w:t>A</w:t>
      </w:r>
      <w:r w:rsidRPr="008931E7">
        <w:t>uthor</w:t>
      </w:r>
      <w:r w:rsidR="006E7A8C">
        <w:t>’s Em</w:t>
      </w:r>
      <w:r w:rsidRPr="008931E7">
        <w:t>ail</w:t>
      </w:r>
      <w:r w:rsidRPr="008931E7">
        <w:rPr>
          <w:cs/>
        </w:rPr>
        <w:t xml:space="preserve">: </w:t>
      </w:r>
      <w:r w:rsidR="00B53E95" w:rsidRPr="00B53E95">
        <w:t>id</w:t>
      </w:r>
      <w:hyperlink r:id="rId7" w:history="1">
        <w:r w:rsidR="000E1597" w:rsidRPr="00B53E95">
          <w:rPr>
            <w:rStyle w:val="Hyperlink"/>
            <w:color w:val="auto"/>
            <w:u w:val="none"/>
          </w:rPr>
          <w:t>student@sit.kmutt.ac.th</w:t>
        </w:r>
      </w:hyperlink>
    </w:p>
    <w:p w14:paraId="4E768D78" w14:textId="77777777" w:rsidR="006B5F47" w:rsidRPr="008931E7" w:rsidRDefault="00E12EC9" w:rsidP="00E12EC9">
      <w:pPr>
        <w:pStyle w:val="THSITFootnote01"/>
      </w:pPr>
      <w:r>
        <w:t xml:space="preserve">1. </w:t>
      </w:r>
      <w:r w:rsidR="009C5034" w:rsidRPr="00E12EC9">
        <w:t>Postgraduate</w:t>
      </w:r>
      <w:r w:rsidR="009C5034" w:rsidRPr="008931E7">
        <w:t xml:space="preserve"> Student, {</w:t>
      </w:r>
      <w:r w:rsidR="009C5034" w:rsidRPr="008931E7">
        <w:rPr>
          <w:i/>
          <w:iCs/>
        </w:rPr>
        <w:t>Information Technology| Business Information System}</w:t>
      </w:r>
      <w:r w:rsidR="009C5034" w:rsidRPr="008931E7">
        <w:t xml:space="preserve"> Program, </w:t>
      </w:r>
      <w:r w:rsidR="00DE3AA1" w:rsidRPr="008931E7">
        <w:t>School of Information Technology</w:t>
      </w:r>
      <w:r w:rsidR="006B5F47" w:rsidRPr="008931E7">
        <w:t>, King Mongkut</w:t>
      </w:r>
      <w:r w:rsidR="006B5F47" w:rsidRPr="008931E7">
        <w:rPr>
          <w:cs/>
        </w:rPr>
        <w:t>’</w:t>
      </w:r>
      <w:r w:rsidR="006B5F47" w:rsidRPr="008931E7">
        <w:t>s University of Technology Thonburi</w:t>
      </w:r>
    </w:p>
    <w:p w14:paraId="351E19BF" w14:textId="77777777" w:rsidR="008D2254" w:rsidRDefault="00E12EC9" w:rsidP="00E12EC9">
      <w:pPr>
        <w:pStyle w:val="THSITFootnote01"/>
      </w:pPr>
      <w:r>
        <w:t xml:space="preserve">2. </w:t>
      </w:r>
      <w:r w:rsidR="009C5034" w:rsidRPr="008931E7">
        <w:t>Assistant Professor, School of Information Technology, King Mongkut</w:t>
      </w:r>
      <w:r w:rsidR="009C5034" w:rsidRPr="008931E7">
        <w:rPr>
          <w:cs/>
        </w:rPr>
        <w:t>’</w:t>
      </w:r>
      <w:r w:rsidR="009C5034" w:rsidRPr="008931E7">
        <w:t>s University of Technology Thonburi</w:t>
      </w:r>
    </w:p>
    <w:p w14:paraId="5ECE9677" w14:textId="77777777" w:rsidR="009C5034" w:rsidRPr="008931E7" w:rsidRDefault="009C5034" w:rsidP="009C5034">
      <w:pPr>
        <w:numPr>
          <w:ilvl w:val="0"/>
          <w:numId w:val="11"/>
        </w:numPr>
        <w:rPr>
          <w:cs/>
        </w:rPr>
        <w:sectPr w:rsidR="009C5034" w:rsidRPr="008931E7" w:rsidSect="006B5F4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66F4A84" w14:textId="77777777" w:rsidR="008D16BF" w:rsidRPr="008931E7" w:rsidRDefault="008D16BF" w:rsidP="00C46020">
      <w:pPr>
        <w:pStyle w:val="THSITAuthor"/>
        <w:jc w:val="left"/>
        <w:rPr>
          <w:sz w:val="8"/>
          <w:szCs w:val="12"/>
          <w:cs/>
        </w:rPr>
        <w:sectPr w:rsidR="008D16BF" w:rsidRPr="008931E7" w:rsidSect="008D16BF">
          <w:pgSz w:w="12240" w:h="15840"/>
          <w:pgMar w:top="1440" w:right="1440" w:bottom="1440" w:left="1440" w:header="720" w:footer="720" w:gutter="0"/>
          <w:cols w:num="2" w:space="418"/>
          <w:docGrid w:linePitch="360"/>
        </w:sectPr>
      </w:pPr>
    </w:p>
    <w:p w14:paraId="668A8A62" w14:textId="77777777" w:rsidR="0096551C" w:rsidRPr="008931E7" w:rsidRDefault="0015738A" w:rsidP="00C46020">
      <w:pPr>
        <w:pStyle w:val="THSITHeading01"/>
      </w:pPr>
      <w:r w:rsidRPr="008931E7">
        <w:rPr>
          <w:cs/>
        </w:rPr>
        <w:t xml:space="preserve">บทนำ </w:t>
      </w:r>
    </w:p>
    <w:p w14:paraId="6BEBC909" w14:textId="77777777" w:rsidR="00763543" w:rsidRPr="008931E7" w:rsidRDefault="008D75AB" w:rsidP="00694745">
      <w:pPr>
        <w:pStyle w:val="THSITBodytext"/>
      </w:pPr>
      <w:r w:rsidRPr="008931E7">
        <w:rPr>
          <w:cs/>
        </w:rPr>
        <w:t>บทความประกอบด้วยส่วนต่างๆ ตามลำ</w:t>
      </w:r>
      <w:r w:rsidR="0015738A" w:rsidRPr="008931E7">
        <w:rPr>
          <w:cs/>
        </w:rPr>
        <w:t>ดับต่อไปนี้ คือ ชื่อเรื่องภาษาไทย ชื่อเรื่องภาษาอังกฤษ  ชื่อผู้เขียน บทความ สถาบัน ที่อยู่สถาบันอย่างละเอียด บทคัดย่อ ภาษาไทย และภาษาอังกฤษ (ต้อ</w:t>
      </w:r>
      <w:r w:rsidR="005507B2" w:rsidRPr="008931E7">
        <w:rPr>
          <w:cs/>
        </w:rPr>
        <w:t>งมี) เนื้อเรื่องแบ่งเป็น บท</w:t>
      </w:r>
      <w:r w:rsidRPr="008931E7">
        <w:rPr>
          <w:cs/>
        </w:rPr>
        <w:t>นำ</w:t>
      </w:r>
      <w:r w:rsidR="0015738A" w:rsidRPr="008931E7">
        <w:rPr>
          <w:cs/>
        </w:rPr>
        <w:t xml:space="preserve"> แนวคิด ทฤษฎี </w:t>
      </w:r>
      <w:r w:rsidRPr="008931E7">
        <w:rPr>
          <w:cs/>
        </w:rPr>
        <w:t>และงานวิจัยที่เกี่ยวข้อง วิธีดำ</w:t>
      </w:r>
      <w:r w:rsidR="0015738A" w:rsidRPr="008931E7">
        <w:rPr>
          <w:cs/>
        </w:rPr>
        <w:t xml:space="preserve">เนินการ วิจัย ผลการวิจัย สรุปผลการวิจัย กิตติกรรมประกาศ (ถ้ามี) เอกสารอ้างอิง ภาคผนวก (ถ้ามี)  </w:t>
      </w:r>
    </w:p>
    <w:p w14:paraId="4F8C4CA3" w14:textId="77777777" w:rsidR="00763543" w:rsidRPr="008931E7" w:rsidRDefault="0015738A" w:rsidP="007C618D">
      <w:pPr>
        <w:pStyle w:val="THSITHeading01"/>
        <w:spacing w:beforeLines="120" w:before="288" w:after="0"/>
        <w:ind w:left="357" w:hanging="357"/>
        <w:rPr>
          <w:szCs w:val="28"/>
        </w:rPr>
      </w:pPr>
      <w:r w:rsidRPr="008931E7">
        <w:rPr>
          <w:cs/>
        </w:rPr>
        <w:t>คำแนะนำการเขียนและพิมพ์</w:t>
      </w:r>
    </w:p>
    <w:p w14:paraId="5464F87C" w14:textId="77777777" w:rsidR="001125AA" w:rsidRPr="008931E7" w:rsidRDefault="0015738A" w:rsidP="00E440CD">
      <w:pPr>
        <w:pStyle w:val="THSITHeading02"/>
      </w:pPr>
      <w:r w:rsidRPr="008931E7">
        <w:rPr>
          <w:cs/>
        </w:rPr>
        <w:t xml:space="preserve">รูปแบบและการตั้งค่ากระดาษ </w:t>
      </w:r>
    </w:p>
    <w:p w14:paraId="409D7CC5" w14:textId="77777777" w:rsidR="0015738A" w:rsidRPr="008931E7" w:rsidRDefault="0015738A" w:rsidP="00694745">
      <w:pPr>
        <w:pStyle w:val="THSITBodytext"/>
      </w:pPr>
      <w:r w:rsidRPr="008931E7">
        <w:rPr>
          <w:cs/>
        </w:rPr>
        <w:t xml:space="preserve">  บทความที่เสนอต้องพิมพ์เป็นภาษาไ</w:t>
      </w:r>
      <w:r w:rsidR="008D75AB" w:rsidRPr="008931E7">
        <w:rPr>
          <w:cs/>
        </w:rPr>
        <w:t>ทยหรือภาษาอังกฤษ ตามรูปแบบที่กำ</w:t>
      </w:r>
      <w:r w:rsidRPr="008931E7">
        <w:rPr>
          <w:cs/>
        </w:rPr>
        <w:t xml:space="preserve">หนด ควรมีความยาวไม่เกิน 10 หน้ากระดาษ ขนาดกระดาษ </w:t>
      </w:r>
      <w:r w:rsidRPr="008931E7">
        <w:rPr>
          <w:b/>
          <w:bCs/>
        </w:rPr>
        <w:t>A</w:t>
      </w:r>
      <w:r w:rsidRPr="008931E7">
        <w:rPr>
          <w:cs/>
        </w:rPr>
        <w:t xml:space="preserve">4 (21.0 ซม. </w:t>
      </w:r>
      <w:r w:rsidRPr="008931E7">
        <w:rPr>
          <w:b/>
          <w:bCs/>
        </w:rPr>
        <w:t>x</w:t>
      </w:r>
      <w:r w:rsidRPr="008931E7">
        <w:t xml:space="preserve"> </w:t>
      </w:r>
      <w:r w:rsidRPr="008931E7">
        <w:rPr>
          <w:cs/>
        </w:rPr>
        <w:t xml:space="preserve">29.7 ซม.) โดยจัดหน้าเป็นแบบ 2 คอลัมน์ ตามรูปแบบบทความนี้ ขนาดของคอลัมน์ 3.04 ซม. ระยะห่างระหว่างคอลัมน์เป็น 29 มม. ระยะห่างจากขอบซ้ายและขวา เป็น 0.98 นิ้ว ขอบ บนเป็น 1.17 นิ้ว ขอบล่างเป็น 0.98  มม.ตั้งค่าหัวกระดาษที่ 0.39 นิ้ว ท้ายกระดาษ 0.2 นิ้ว ตั้งย่อหน้าไว้ที่ 10 มม. ให้ พิมพ์โดยไม่เว้นบรรทัด แต่ให้เว้น 1 บรรทัดระหว่างหัวข้อ หลักทุกครั้ง ส่วนระหว่างหัวข้อหลักกับหัวข้อรองและหัวข้อ รองกับหัวข้อย่อย ให้เว้น </w:t>
      </w:r>
      <w:r w:rsidRPr="008931E7">
        <w:rPr>
          <w:b/>
          <w:bCs/>
        </w:rPr>
        <w:t>Space</w:t>
      </w:r>
      <w:r w:rsidRPr="008931E7">
        <w:t xml:space="preserve"> </w:t>
      </w:r>
      <w:r w:rsidRPr="008931E7">
        <w:rPr>
          <w:cs/>
        </w:rPr>
        <w:t>เป็น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 xml:space="preserve">before </w:t>
      </w:r>
      <w:r w:rsidRPr="008931E7">
        <w:rPr>
          <w:cs/>
        </w:rPr>
        <w:t>= 6</w:t>
      </w:r>
      <w:r w:rsidRPr="008931E7">
        <w:rPr>
          <w:b/>
          <w:bCs/>
          <w:cs/>
        </w:rPr>
        <w:t xml:space="preserve"> </w:t>
      </w:r>
      <w:proofErr w:type="spellStart"/>
      <w:r w:rsidRPr="008931E7">
        <w:rPr>
          <w:b/>
          <w:bCs/>
        </w:rPr>
        <w:t>pt</w:t>
      </w:r>
      <w:proofErr w:type="spellEnd"/>
      <w:r w:rsidRPr="008931E7">
        <w:rPr>
          <w:b/>
          <w:bCs/>
        </w:rPr>
        <w:t xml:space="preserve"> </w:t>
      </w:r>
      <w:r w:rsidRPr="008931E7">
        <w:rPr>
          <w:cs/>
        </w:rPr>
        <w:t xml:space="preserve">และ </w:t>
      </w:r>
      <w:r w:rsidRPr="008931E7">
        <w:rPr>
          <w:b/>
          <w:bCs/>
        </w:rPr>
        <w:t xml:space="preserve">after </w:t>
      </w:r>
      <w:r w:rsidRPr="008931E7">
        <w:rPr>
          <w:cs/>
        </w:rPr>
        <w:t xml:space="preserve">= 0 </w:t>
      </w:r>
      <w:proofErr w:type="spellStart"/>
      <w:r w:rsidRPr="008931E7">
        <w:rPr>
          <w:b/>
          <w:bCs/>
        </w:rPr>
        <w:t>pt</w:t>
      </w:r>
      <w:proofErr w:type="spellEnd"/>
      <w:r w:rsidRPr="008931E7">
        <w:t xml:space="preserve">  </w:t>
      </w:r>
      <w:r w:rsidRPr="008931E7">
        <w:rPr>
          <w:cs/>
        </w:rPr>
        <w:t>โดยจะต้องพิมพ์ให้เต็มคอลัมน์ก่อนที่จะขึ้น คอลัมน์ใหม่หรือขึ้นหน้าใหม่ ห้ามเว้นที่เหลือไว้ว่างเปล่า</w:t>
      </w:r>
    </w:p>
    <w:p w14:paraId="74C87598" w14:textId="77777777" w:rsidR="00763543" w:rsidRPr="008931E7" w:rsidRDefault="0015738A" w:rsidP="00694745">
      <w:pPr>
        <w:pStyle w:val="THSITBodytext"/>
      </w:pPr>
      <w:r w:rsidRPr="008931E7">
        <w:rPr>
          <w:cs/>
        </w:rPr>
        <w:t xml:space="preserve"> การลำดับหัวข้อใ</w:t>
      </w:r>
      <w:r w:rsidR="008D75AB" w:rsidRPr="008931E7">
        <w:rPr>
          <w:cs/>
        </w:rPr>
        <w:t>นส่วนของเนื้อเรื่อง ให้ใส่เลขกำกับ โดยให้บทนำ</w:t>
      </w:r>
      <w:r w:rsidRPr="008931E7">
        <w:rPr>
          <w:cs/>
        </w:rPr>
        <w:t>เป็นหัวข้อหมายเลข 1 และหากมีการแบ่งหัวข้อ รอง หรือห</w:t>
      </w:r>
      <w:r w:rsidR="008D75AB" w:rsidRPr="008931E7">
        <w:rPr>
          <w:cs/>
        </w:rPr>
        <w:t>ัวข้อย่อย ให้ใช้เลขระบบทศนิยมกำ</w:t>
      </w:r>
      <w:r w:rsidRPr="008931E7">
        <w:rPr>
          <w:cs/>
        </w:rPr>
        <w:t>กับหัวข้อย่อย เช่น 2.1 2.2 2.1.1 2.2.1 เป็นต้น</w:t>
      </w:r>
    </w:p>
    <w:p w14:paraId="495434DD" w14:textId="77777777" w:rsidR="00D80275" w:rsidRPr="008931E7" w:rsidRDefault="0015738A" w:rsidP="00E440CD">
      <w:pPr>
        <w:pStyle w:val="THSITHeading02"/>
      </w:pPr>
      <w:r w:rsidRPr="008931E7">
        <w:rPr>
          <w:cs/>
        </w:rPr>
        <w:t>ชนิดและขนาดตัวอักษร</w:t>
      </w:r>
    </w:p>
    <w:p w14:paraId="3E7CEACF" w14:textId="77777777" w:rsidR="00763543" w:rsidRPr="008931E7" w:rsidRDefault="0015738A" w:rsidP="00694745">
      <w:pPr>
        <w:pStyle w:val="THSITBodytext"/>
      </w:pPr>
      <w:r w:rsidRPr="008931E7">
        <w:rPr>
          <w:cs/>
        </w:rPr>
        <w:t xml:space="preserve"> พิมพ์บทความภาษาไทยหรือภาษาอังกฤษด้วยตัวอักษร รูปแบบ “</w:t>
      </w:r>
      <w:r w:rsidRPr="008931E7">
        <w:rPr>
          <w:b/>
          <w:bCs/>
        </w:rPr>
        <w:t xml:space="preserve">TH </w:t>
      </w:r>
      <w:proofErr w:type="spellStart"/>
      <w:r w:rsidRPr="008931E7">
        <w:rPr>
          <w:b/>
          <w:bCs/>
        </w:rPr>
        <w:t>SarabunPSK</w:t>
      </w:r>
      <w:proofErr w:type="spellEnd"/>
      <w:r w:rsidRPr="008931E7">
        <w:rPr>
          <w:b/>
          <w:bCs/>
          <w:cs/>
        </w:rPr>
        <w:t>”</w:t>
      </w:r>
      <w:r w:rsidRPr="008931E7">
        <w:rPr>
          <w:bCs/>
          <w:cs/>
        </w:rPr>
        <w:t xml:space="preserve"> </w:t>
      </w:r>
      <w:r w:rsidRPr="008931E7">
        <w:rPr>
          <w:cs/>
        </w:rPr>
        <w:t>ทั้งหมด ชื่อเรื่องบทความ ใช้ ตัวอักษรแบบหนาขนาด 18  ชื่อผู้เขียน สถาบัน ใช้ตัวอักษร แบบหนาขนาด 14  ชื่อหัวข้อหลักใช้ตัวอักษรแบบหนาขนาด 16 และชื่อหัวข้อรองและหัวข้อย่อยใช้ตัวอักษร</w:t>
      </w:r>
      <w:r w:rsidRPr="008931E7">
        <w:rPr>
          <w:cs/>
        </w:rPr>
        <w:t>แบบหนาขนาด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>14</w:t>
      </w:r>
      <w:r w:rsidRPr="008931E7">
        <w:rPr>
          <w:cs/>
        </w:rPr>
        <w:t xml:space="preserve"> บทคัดย่อและเนื้อความต่างๆ ใช้ตัวอักษรแบบ ธรรมดาขนาด</w:t>
      </w:r>
      <w:r w:rsidRPr="008931E7">
        <w:rPr>
          <w:b/>
          <w:bCs/>
          <w:cs/>
        </w:rPr>
        <w:t xml:space="preserve"> </w:t>
      </w:r>
      <w:r w:rsidRPr="008931E7">
        <w:rPr>
          <w:b/>
          <w:bCs/>
        </w:rPr>
        <w:t xml:space="preserve">14 </w:t>
      </w:r>
    </w:p>
    <w:p w14:paraId="5948EFF3" w14:textId="77777777" w:rsidR="00B558CB" w:rsidRPr="008931E7" w:rsidRDefault="0015738A" w:rsidP="00E440CD">
      <w:pPr>
        <w:pStyle w:val="THSITHeading02"/>
      </w:pPr>
      <w:r w:rsidRPr="008931E7">
        <w:rPr>
          <w:cs/>
        </w:rPr>
        <w:t xml:space="preserve">ชื่อเรื่อง ชื่อผู้แต่ง และชื่อหัวข้อ </w:t>
      </w:r>
    </w:p>
    <w:p w14:paraId="5E2A1491" w14:textId="77777777" w:rsidR="008C4FB7" w:rsidRPr="008931E7" w:rsidRDefault="00921940" w:rsidP="00694745">
      <w:pPr>
        <w:pStyle w:val="THSITBodytext"/>
      </w:pPr>
      <w:r w:rsidRPr="008931E7">
        <w:rPr>
          <w:cs/>
        </w:rPr>
        <w:t>การพิมพ์ชื่อเรื่อง ให้วางไว้ตำ</w:t>
      </w:r>
      <w:r w:rsidR="0015738A" w:rsidRPr="008931E7">
        <w:rPr>
          <w:cs/>
        </w:rPr>
        <w:t>แหน่งกลาง หน้ากระดาษ แบบคอลัมน์เดี่ยว เริ่มจากชื่อเรื่องภาษาไทย ขึ้นบรรทัดใหม่เป็นชื่อเรื่องภาษาอังกฤษ ชื่อผู้เขียนและ สถาบันให้พิมพ์ไว้ใต้ชื่อเรื่องและอยู่กลางหน้ากระดาษ แบบ ค</w:t>
      </w:r>
      <w:r w:rsidR="00DE3AA1" w:rsidRPr="008931E7">
        <w:rPr>
          <w:cs/>
        </w:rPr>
        <w:t>อลัมน์เดี่ยว ระบุที่อยู่ของที่ท</w:t>
      </w:r>
      <w:r w:rsidR="00DE3AA1" w:rsidRPr="008931E7">
        <w:rPr>
          <w:rFonts w:hint="cs"/>
          <w:cs/>
        </w:rPr>
        <w:t>ำ</w:t>
      </w:r>
      <w:r w:rsidR="0015738A" w:rsidRPr="008931E7">
        <w:rPr>
          <w:cs/>
        </w:rPr>
        <w:t>งานอย่างละเอียด ระบุ หมายเลขโทรศัพท์ ระบุหมายเลขโทรสาร (ถ้ามี) ระบุ</w:t>
      </w:r>
      <w:r w:rsidR="009C5034" w:rsidRPr="008931E7">
        <w:rPr>
          <w:rFonts w:hint="cs"/>
          <w:cs/>
        </w:rPr>
        <w:t>อีเมล</w:t>
      </w:r>
      <w:r w:rsidRPr="008931E7">
        <w:rPr>
          <w:cs/>
        </w:rPr>
        <w:t xml:space="preserve"> ไม่ต้องระบุตำ</w:t>
      </w:r>
      <w:r w:rsidR="0015738A" w:rsidRPr="008931E7">
        <w:rPr>
          <w:cs/>
        </w:rPr>
        <w:t>แหน่งทางวิชาการหรือสถานะของนักศึกษาใด</w:t>
      </w:r>
      <w:r w:rsidR="009C5034" w:rsidRPr="008931E7">
        <w:rPr>
          <w:rFonts w:hint="cs"/>
          <w:cs/>
        </w:rPr>
        <w:t xml:space="preserve"> </w:t>
      </w:r>
      <w:r w:rsidR="0015738A" w:rsidRPr="008931E7">
        <w:rPr>
          <w:cs/>
        </w:rPr>
        <w:t>ๆ ทั้งสิ้น ชื่อหัวข้อหลัก และหัวข้อรอง ให้วางต</w:t>
      </w:r>
      <w:r w:rsidR="00DE3AA1" w:rsidRPr="008931E7">
        <w:rPr>
          <w:rFonts w:hint="cs"/>
          <w:cs/>
        </w:rPr>
        <w:t>ำ</w:t>
      </w:r>
      <w:r w:rsidR="0015738A" w:rsidRPr="008931E7">
        <w:rPr>
          <w:cs/>
        </w:rPr>
        <w:t>แหน่งชิดขอบ</w:t>
      </w:r>
      <w:r w:rsidRPr="008931E7">
        <w:rPr>
          <w:cs/>
        </w:rPr>
        <w:t xml:space="preserve"> ซ้ายยกเว้นหัวข้อย่อยให้วางในตำ</w:t>
      </w:r>
      <w:r w:rsidR="0015738A" w:rsidRPr="008931E7">
        <w:rPr>
          <w:cs/>
        </w:rPr>
        <w:t xml:space="preserve">แหน่งเดียวกับย่อหน้า  ตัวอย่างเช่น </w:t>
      </w:r>
    </w:p>
    <w:p w14:paraId="0F63EFF8" w14:textId="77777777" w:rsidR="00775AA2" w:rsidRPr="008931E7" w:rsidRDefault="00775AA2" w:rsidP="00763543">
      <w:pPr>
        <w:pStyle w:val="THSITAbstract"/>
        <w:jc w:val="thaiDistribute"/>
      </w:pPr>
    </w:p>
    <w:p w14:paraId="07F9C926" w14:textId="2A1BC108" w:rsidR="00C513B4" w:rsidRPr="008931E7" w:rsidRDefault="002046D0" w:rsidP="00C513B4">
      <w:pPr>
        <w:pStyle w:val="THSITHeading01"/>
        <w:numPr>
          <w:ilvl w:val="0"/>
          <w:numId w:val="0"/>
        </w:numPr>
        <w:spacing w:after="0"/>
        <w:ind w:left="360" w:hanging="360"/>
      </w:pPr>
      <w:r w:rsidRPr="009C780B">
        <w:rPr>
          <w:noProof/>
        </w:rPr>
        <w:drawing>
          <wp:inline distT="0" distB="0" distL="0" distR="0" wp14:anchorId="2BF1EEE8" wp14:editId="5C00E9F2">
            <wp:extent cx="2799715" cy="1817370"/>
            <wp:effectExtent l="0" t="0" r="0" b="0"/>
            <wp:docPr id="1" name="Picture 1" descr="EX ประเภทงานวิจั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X ประเภทงานวิจัย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971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A6784C" w14:textId="77777777" w:rsidR="00357A1F" w:rsidRPr="008931E7" w:rsidRDefault="00357A1F" w:rsidP="003662F7">
      <w:pPr>
        <w:pStyle w:val="THSITHeading02"/>
        <w:numPr>
          <w:ilvl w:val="0"/>
          <w:numId w:val="0"/>
        </w:numPr>
        <w:spacing w:before="0"/>
        <w:ind w:firstLine="360"/>
      </w:pPr>
    </w:p>
    <w:p w14:paraId="5161A5A5" w14:textId="77777777" w:rsidR="00B558CB" w:rsidRPr="008931E7" w:rsidRDefault="00B558CB" w:rsidP="00E440CD">
      <w:pPr>
        <w:pStyle w:val="THSITHeading02"/>
      </w:pPr>
      <w:r w:rsidRPr="008931E7">
        <w:rPr>
          <w:cs/>
        </w:rPr>
        <w:t>การจัดท</w:t>
      </w:r>
      <w:r w:rsidRPr="008931E7">
        <w:rPr>
          <w:rFonts w:hint="cs"/>
          <w:cs/>
        </w:rPr>
        <w:t>ำ</w:t>
      </w:r>
      <w:r w:rsidR="0015738A" w:rsidRPr="008931E7">
        <w:rPr>
          <w:cs/>
        </w:rPr>
        <w:t>รูปภาพ</w:t>
      </w:r>
    </w:p>
    <w:p w14:paraId="2A1C80F6" w14:textId="77777777" w:rsidR="00B558CB" w:rsidRPr="008931E7" w:rsidRDefault="0015738A" w:rsidP="00694745">
      <w:pPr>
        <w:pStyle w:val="THSITBodytext"/>
      </w:pPr>
      <w:r w:rsidRPr="008931E7">
        <w:rPr>
          <w:cs/>
        </w:rPr>
        <w:t xml:space="preserve"> รูปภาพจะต้องมีความกว้างไม่เกิน </w:t>
      </w:r>
      <w:r w:rsidRPr="008931E7">
        <w:rPr>
          <w:b/>
          <w:bCs/>
        </w:rPr>
        <w:t>3</w:t>
      </w:r>
      <w:r w:rsidRPr="008931E7">
        <w:rPr>
          <w:b/>
          <w:bCs/>
          <w:cs/>
        </w:rPr>
        <w:t>.</w:t>
      </w:r>
      <w:r w:rsidRPr="008931E7">
        <w:rPr>
          <w:b/>
          <w:bCs/>
        </w:rPr>
        <w:t>04</w:t>
      </w:r>
      <w:r w:rsidRPr="008931E7">
        <w:t xml:space="preserve"> </w:t>
      </w:r>
      <w:r w:rsidRPr="008931E7">
        <w:rPr>
          <w:cs/>
        </w:rPr>
        <w:t>นิ้ว เพื่อให้ลง</w:t>
      </w:r>
      <w:r w:rsidR="00921940" w:rsidRPr="008931E7">
        <w:rPr>
          <w:cs/>
        </w:rPr>
        <w:t xml:space="preserve"> ในหนึ่งคอลัมน์ได้ หรือในกรณีจำ</w:t>
      </w:r>
      <w:r w:rsidRPr="008931E7">
        <w:rPr>
          <w:cs/>
        </w:rPr>
        <w:t xml:space="preserve">เป็นจริงๆ เพื่อรักษา รายละเอียดในภาพอาจยอมให้มีความกว้างได้เต็ม หน้ากระดาษ  </w:t>
      </w:r>
    </w:p>
    <w:p w14:paraId="228C24ED" w14:textId="77777777" w:rsidR="00B558CB" w:rsidRPr="008931E7" w:rsidRDefault="0015738A" w:rsidP="00BE34CD">
      <w:pPr>
        <w:pStyle w:val="THSITAbstract"/>
      </w:pPr>
      <w:r w:rsidRPr="008931E7">
        <w:rPr>
          <w:cs/>
        </w:rPr>
        <w:t>ตัวอักษรทั้งหมดในรูปภาพ จะต</w:t>
      </w:r>
      <w:r w:rsidR="00B558CB" w:rsidRPr="008931E7">
        <w:rPr>
          <w:cs/>
        </w:rPr>
        <w:t>้องมีขนาดใหญ่ สามารถอ่านได้สะดวก</w:t>
      </w:r>
    </w:p>
    <w:p w14:paraId="75715D7A" w14:textId="77777777" w:rsidR="005C625F" w:rsidRPr="008931E7" w:rsidRDefault="0015738A" w:rsidP="00775AA2">
      <w:pPr>
        <w:pStyle w:val="THSITAbstract"/>
        <w:jc w:val="thaiDistribute"/>
      </w:pPr>
      <w:r w:rsidRPr="008931E7">
        <w:rPr>
          <w:cs/>
        </w:rPr>
        <w:t xml:space="preserve">  ร</w:t>
      </w:r>
      <w:r w:rsidR="00921940" w:rsidRPr="008931E7">
        <w:rPr>
          <w:cs/>
        </w:rPr>
        <w:t>ูปภาพทุกรูปจะต้องมีหมายเลขและคำบรรยายได้ ภาพ หมายเลขและคำ</w:t>
      </w:r>
      <w:r w:rsidRPr="008931E7">
        <w:rPr>
          <w:cs/>
        </w:rPr>
        <w:t xml:space="preserve">บรรยายรวมกันแล้วควรจะมีความยาว ไม่เกิน </w:t>
      </w:r>
      <w:r w:rsidRPr="008931E7">
        <w:rPr>
          <w:b/>
          <w:bCs/>
        </w:rPr>
        <w:t xml:space="preserve">2 </w:t>
      </w:r>
      <w:r w:rsidRPr="008931E7">
        <w:rPr>
          <w:cs/>
        </w:rPr>
        <w:t>บรรทัด</w:t>
      </w:r>
    </w:p>
    <w:p w14:paraId="191C192B" w14:textId="771CEF21" w:rsidR="0015738A" w:rsidRDefault="0015738A" w:rsidP="00775AA2">
      <w:pPr>
        <w:pStyle w:val="THSITAbstract"/>
        <w:jc w:val="thaiDistribute"/>
      </w:pPr>
      <w:r w:rsidRPr="008931E7">
        <w:rPr>
          <w:cs/>
        </w:rPr>
        <w:t xml:space="preserve">คำบรรยายใต้ภาพ ห้ามใช้คำว่า “แสดง” เช่น ห้าม เขียนว่า”รูปที่ </w:t>
      </w:r>
      <w:r w:rsidRPr="008931E7">
        <w:rPr>
          <w:b/>
          <w:bCs/>
        </w:rPr>
        <w:t>1</w:t>
      </w:r>
      <w:r w:rsidRPr="008931E7">
        <w:rPr>
          <w:cs/>
        </w:rPr>
        <w:t xml:space="preserve"> แสดงความสัมพันธ์...” </w:t>
      </w:r>
    </w:p>
    <w:p w14:paraId="2C0ECCAF" w14:textId="4ECF2D9D" w:rsidR="00D17153" w:rsidRDefault="00D17153" w:rsidP="00775AA2">
      <w:pPr>
        <w:pStyle w:val="THSITAbstract"/>
        <w:jc w:val="thaiDistribute"/>
      </w:pPr>
    </w:p>
    <w:p w14:paraId="7D15CA48" w14:textId="47FE1BB9" w:rsidR="00D17153" w:rsidRDefault="00D17153" w:rsidP="00775AA2">
      <w:pPr>
        <w:pStyle w:val="THSITAbstract"/>
        <w:jc w:val="thaiDistribute"/>
      </w:pPr>
    </w:p>
    <w:p w14:paraId="65FE463C" w14:textId="77777777" w:rsidR="00775AA2" w:rsidRPr="008931E7" w:rsidRDefault="0015738A" w:rsidP="00775AA2">
      <w:pPr>
        <w:pStyle w:val="THSITAbstract"/>
        <w:jc w:val="thaiDistribute"/>
      </w:pPr>
      <w:r w:rsidRPr="008931E7">
        <w:rPr>
          <w:cs/>
        </w:rPr>
        <w:t xml:space="preserve">ที่ถูกต้องควรเป็น “รูปที่ </w:t>
      </w:r>
      <w:r w:rsidRPr="008931E7">
        <w:rPr>
          <w:b/>
          <w:bCs/>
        </w:rPr>
        <w:t>1</w:t>
      </w:r>
      <w:r w:rsidRPr="008931E7">
        <w:rPr>
          <w:cs/>
        </w:rPr>
        <w:t xml:space="preserve"> ความสัมพันธ์ระหว่าง...” รูปลายเส้นต้องเป็นเส้นหมึกดำ ส่วนรูปถ่ายควรเป็น รูปขาวดำที่มีความคมชัด รูปสีอนุโลมให้ได้ </w:t>
      </w:r>
      <w:r w:rsidR="00921940" w:rsidRPr="008931E7">
        <w:rPr>
          <w:cs/>
        </w:rPr>
        <w:t>รูปภาพควรมี รายละเอียดเท่าที่จำ</w:t>
      </w:r>
      <w:r w:rsidRPr="008931E7">
        <w:rPr>
          <w:cs/>
        </w:rPr>
        <w:t xml:space="preserve">เป็นเท่านั้น เช่น ภาพถ่ายรูปคลื่นจาก ออสซิลโลสโคป ที่ปรากฏให้เห็นเฉพาะจอภาพ เป็นต้น และ เพื่อความสวยงามให้เว้นบรรทัดเหนือรูปภาพ </w:t>
      </w:r>
      <w:r w:rsidRPr="008931E7">
        <w:rPr>
          <w:b/>
          <w:bCs/>
        </w:rPr>
        <w:t>1</w:t>
      </w:r>
      <w:r w:rsidRPr="008931E7">
        <w:rPr>
          <w:cs/>
        </w:rPr>
        <w:t xml:space="preserve"> บรรทั</w:t>
      </w:r>
      <w:r w:rsidR="00921940" w:rsidRPr="008931E7">
        <w:rPr>
          <w:cs/>
        </w:rPr>
        <w:t>ด และ เว้นใต้คำ</w:t>
      </w:r>
      <w:r w:rsidRPr="008931E7">
        <w:rPr>
          <w:cs/>
        </w:rPr>
        <w:t xml:space="preserve">บรรยายรูปภาพ </w:t>
      </w:r>
      <w:r w:rsidRPr="008931E7">
        <w:rPr>
          <w:b/>
          <w:bCs/>
        </w:rPr>
        <w:t>1</w:t>
      </w:r>
      <w:r w:rsidR="00921940" w:rsidRPr="008931E7">
        <w:rPr>
          <w:cs/>
        </w:rPr>
        <w:t xml:space="preserve"> บรรทัด และกำ</w:t>
      </w:r>
      <w:r w:rsidRPr="008931E7">
        <w:rPr>
          <w:cs/>
        </w:rPr>
        <w:t>หนดให้รูปภาพ อยู่ตรงกลาง</w:t>
      </w:r>
    </w:p>
    <w:p w14:paraId="66D94DCD" w14:textId="77777777" w:rsidR="0015738A" w:rsidRPr="008931E7" w:rsidRDefault="0015738A" w:rsidP="00775AA2">
      <w:pPr>
        <w:pStyle w:val="THSITAbstract"/>
        <w:jc w:val="thaiDistribute"/>
      </w:pPr>
      <w:r w:rsidRPr="008931E7">
        <w:rPr>
          <w:cs/>
        </w:rPr>
        <w:t xml:space="preserve">   </w:t>
      </w:r>
    </w:p>
    <w:p w14:paraId="398AA1CA" w14:textId="4337B2BF" w:rsidR="0015738A" w:rsidRPr="008931E7" w:rsidRDefault="002046D0" w:rsidP="003662F7">
      <w:pPr>
        <w:spacing w:after="0"/>
        <w:ind w:firstLine="720"/>
        <w:jc w:val="thaiDistribute"/>
        <w:rPr>
          <w:rFonts w:ascii="Tahoma" w:hAnsi="Tahoma" w:cs="Tahoma"/>
          <w:sz w:val="20"/>
          <w:szCs w:val="20"/>
        </w:rPr>
      </w:pPr>
      <w:r w:rsidRPr="00B50D62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7B66F492" wp14:editId="0F22C04B">
            <wp:extent cx="1941830" cy="1629410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83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DA6F0" w14:textId="77777777" w:rsidR="00775AA2" w:rsidRPr="008931E7" w:rsidRDefault="00775AA2" w:rsidP="00775AA2">
      <w:pPr>
        <w:pStyle w:val="THSITFigCap"/>
        <w:numPr>
          <w:ilvl w:val="0"/>
          <w:numId w:val="0"/>
        </w:numPr>
        <w:ind w:left="360"/>
      </w:pPr>
    </w:p>
    <w:p w14:paraId="07AA15E4" w14:textId="77777777" w:rsidR="0015738A" w:rsidRPr="008931E7" w:rsidRDefault="0015738A" w:rsidP="00D924A5">
      <w:pPr>
        <w:pStyle w:val="THSITFigCap"/>
        <w:tabs>
          <w:tab w:val="left" w:pos="993"/>
        </w:tabs>
      </w:pPr>
      <w:r w:rsidRPr="008931E7">
        <w:rPr>
          <w:cs/>
        </w:rPr>
        <w:t>การหมุนของวัตถุทรงกระบอกในวัตถุทรงกระบอกอีก ชิ้นหนึ่ง (</w:t>
      </w:r>
      <w:r w:rsidR="004F5DA8" w:rsidRPr="008931E7">
        <w:t xml:space="preserve">TH </w:t>
      </w:r>
      <w:proofErr w:type="spellStart"/>
      <w:r w:rsidR="004F5DA8" w:rsidRPr="008931E7">
        <w:t>SarabunPSK</w:t>
      </w:r>
      <w:proofErr w:type="spellEnd"/>
      <w:r w:rsidR="004F5DA8" w:rsidRPr="008931E7">
        <w:t xml:space="preserve"> 12 </w:t>
      </w:r>
      <w:r w:rsidR="004F5DA8" w:rsidRPr="008931E7">
        <w:rPr>
          <w:rFonts w:hint="cs"/>
          <w:cs/>
        </w:rPr>
        <w:t>เอียง</w:t>
      </w:r>
      <w:r w:rsidRPr="008931E7">
        <w:rPr>
          <w:cs/>
        </w:rPr>
        <w:t>)</w:t>
      </w:r>
    </w:p>
    <w:p w14:paraId="231670FF" w14:textId="77777777" w:rsidR="00D67577" w:rsidRPr="008931E7" w:rsidRDefault="0015738A" w:rsidP="00E440CD">
      <w:pPr>
        <w:pStyle w:val="THSITHeading02"/>
      </w:pPr>
      <w:r w:rsidRPr="008931E7">
        <w:rPr>
          <w:cs/>
        </w:rPr>
        <w:t>การเขียนสมการ</w:t>
      </w:r>
    </w:p>
    <w:p w14:paraId="2EF99DB6" w14:textId="77777777" w:rsidR="00D67577" w:rsidRPr="008931E7" w:rsidRDefault="00921940" w:rsidP="00694745">
      <w:pPr>
        <w:pStyle w:val="THSITBodytext"/>
      </w:pPr>
      <w:r w:rsidRPr="008931E7">
        <w:rPr>
          <w:cs/>
        </w:rPr>
        <w:t>สมการทุกสมการต้องมีหมายเลขกำ</w:t>
      </w:r>
      <w:r w:rsidR="00144D4D" w:rsidRPr="008931E7">
        <w:rPr>
          <w:cs/>
        </w:rPr>
        <w:t>กับอยู่ภายใน วงเล็บ และเรียงลำ</w:t>
      </w:r>
      <w:r w:rsidR="0015738A" w:rsidRPr="008931E7">
        <w:rPr>
          <w:cs/>
        </w:rPr>
        <w:t>ดับที่ถูกต้อง</w:t>
      </w:r>
      <w:r w:rsidR="00144D4D" w:rsidRPr="008931E7">
        <w:rPr>
          <w:cs/>
        </w:rPr>
        <w:t xml:space="preserve"> ตำ</w:t>
      </w:r>
      <w:r w:rsidR="0015738A" w:rsidRPr="008931E7">
        <w:rPr>
          <w:cs/>
        </w:rPr>
        <w:t xml:space="preserve">แหน่งของหมายเลข สมการต้องอยู่ชิดขอบด้านขวาของคอลัมน์ ดังตัวอย่างนี้                                   </w:t>
      </w:r>
    </w:p>
    <w:p w14:paraId="39241600" w14:textId="77777777" w:rsidR="00D67577" w:rsidRPr="008931E7" w:rsidRDefault="0015738A" w:rsidP="00417ECE">
      <w:pPr>
        <w:pStyle w:val="THSITequation"/>
      </w:pPr>
      <w:r w:rsidRPr="008931E7">
        <w:t>a</w:t>
      </w:r>
      <w:r w:rsidRPr="008931E7">
        <w:rPr>
          <w:rFonts w:cs="TH SarabunPSK"/>
          <w:szCs w:val="28"/>
          <w:cs/>
        </w:rPr>
        <w:t>+</w:t>
      </w:r>
      <w:r w:rsidRPr="008931E7">
        <w:t>b</w:t>
      </w:r>
      <w:r w:rsidRPr="008931E7">
        <w:rPr>
          <w:rFonts w:cs="TH SarabunPSK"/>
          <w:szCs w:val="28"/>
          <w:cs/>
        </w:rPr>
        <w:t>=</w:t>
      </w:r>
      <w:r w:rsidRPr="008931E7">
        <w:t xml:space="preserve">c             </w:t>
      </w:r>
      <w:proofErr w:type="gramStart"/>
      <w:r w:rsidRPr="008931E7">
        <w:t xml:space="preserve">   </w:t>
      </w:r>
      <w:r w:rsidRPr="008931E7">
        <w:rPr>
          <w:rFonts w:cs="TH SarabunPSK"/>
          <w:szCs w:val="28"/>
          <w:cs/>
        </w:rPr>
        <w:t>(</w:t>
      </w:r>
      <w:proofErr w:type="gramEnd"/>
      <w:r w:rsidRPr="008931E7">
        <w:t>1</w:t>
      </w:r>
      <w:r w:rsidRPr="008931E7">
        <w:rPr>
          <w:rFonts w:cs="TH SarabunPSK"/>
          <w:szCs w:val="28"/>
          <w:cs/>
        </w:rPr>
        <w:t>)</w:t>
      </w:r>
    </w:p>
    <w:p w14:paraId="386CD165" w14:textId="77777777" w:rsidR="00D67577" w:rsidRPr="008931E7" w:rsidRDefault="0015738A" w:rsidP="00912E6C">
      <w:pPr>
        <w:pStyle w:val="THSITAbstract"/>
        <w:spacing w:beforeLines="120" w:before="288" w:after="0"/>
        <w:jc w:val="thaiDistribute"/>
      </w:pPr>
      <w:r w:rsidRPr="008931E7">
        <w:rPr>
          <w:cs/>
        </w:rPr>
        <w:t xml:space="preserve">ส่วนตัวอักษรในสมการต่างๆ ให้ใช้ตัวอักษร </w:t>
      </w:r>
      <w:r w:rsidRPr="008931E7">
        <w:rPr>
          <w:b/>
          <w:bCs/>
        </w:rPr>
        <w:t>Times New Roman</w:t>
      </w:r>
      <w:r w:rsidRPr="008931E7">
        <w:t xml:space="preserve"> </w:t>
      </w:r>
      <w:r w:rsidRPr="008931E7">
        <w:rPr>
          <w:cs/>
        </w:rPr>
        <w:t xml:space="preserve">ขนาด </w:t>
      </w:r>
      <w:r w:rsidRPr="008931E7">
        <w:rPr>
          <w:b/>
          <w:bCs/>
        </w:rPr>
        <w:t>12</w:t>
      </w:r>
      <w:r w:rsidRPr="008931E7">
        <w:t xml:space="preserve"> </w:t>
      </w:r>
      <w:r w:rsidRPr="008931E7">
        <w:rPr>
          <w:cs/>
        </w:rPr>
        <w:t xml:space="preserve">ตัวสัญลักษณ์ให้ใช้ </w:t>
      </w:r>
      <w:r w:rsidRPr="008931E7">
        <w:rPr>
          <w:b/>
          <w:bCs/>
        </w:rPr>
        <w:t>Math Type</w:t>
      </w:r>
      <w:r w:rsidRPr="008931E7">
        <w:t xml:space="preserve"> </w:t>
      </w:r>
      <w:r w:rsidRPr="008931E7">
        <w:rPr>
          <w:cs/>
        </w:rPr>
        <w:t>ใน การเขียนสมการ</w:t>
      </w:r>
    </w:p>
    <w:p w14:paraId="41A9EFE6" w14:textId="77777777" w:rsidR="00D67577" w:rsidRPr="008931E7" w:rsidRDefault="0015738A" w:rsidP="00E440CD">
      <w:pPr>
        <w:pStyle w:val="THSITHeading02"/>
      </w:pPr>
      <w:r w:rsidRPr="008931E7">
        <w:rPr>
          <w:cs/>
        </w:rPr>
        <w:t xml:space="preserve"> </w:t>
      </w:r>
      <w:r w:rsidR="00D67577" w:rsidRPr="008931E7">
        <w:rPr>
          <w:cs/>
        </w:rPr>
        <w:t>การจัดทำ</w:t>
      </w:r>
      <w:r w:rsidRPr="008931E7">
        <w:rPr>
          <w:cs/>
        </w:rPr>
        <w:t xml:space="preserve">ตาราง </w:t>
      </w:r>
    </w:p>
    <w:p w14:paraId="2F652D16" w14:textId="77777777" w:rsidR="00D67577" w:rsidRPr="008931E7" w:rsidRDefault="0015738A" w:rsidP="00694745">
      <w:pPr>
        <w:pStyle w:val="THSITBodytext"/>
      </w:pPr>
      <w:r w:rsidRPr="008931E7">
        <w:rPr>
          <w:cs/>
        </w:rPr>
        <w:t>ตัวอักษรในตารางต้องไม่เล็กกว่าตัวอักษรในเนื้อเรื่</w:t>
      </w:r>
      <w:r w:rsidR="00921940" w:rsidRPr="008931E7">
        <w:rPr>
          <w:cs/>
        </w:rPr>
        <w:t>อง ควรตีเส้นกรอบตารางด้วยหมึกดำ</w:t>
      </w:r>
      <w:r w:rsidRPr="008931E7">
        <w:rPr>
          <w:cs/>
        </w:rPr>
        <w:t>ให้ชัดเจน ตารางทุกตาราง</w:t>
      </w:r>
    </w:p>
    <w:p w14:paraId="577F795C" w14:textId="77777777" w:rsidR="00D67577" w:rsidRPr="008931E7" w:rsidRDefault="00D67577" w:rsidP="00694745">
      <w:pPr>
        <w:pStyle w:val="THSITBodytext"/>
      </w:pPr>
      <w:r w:rsidRPr="008931E7">
        <w:rPr>
          <w:cs/>
        </w:rPr>
        <w:t xml:space="preserve">ต้องมีหมายเลขและคำบรรยายกำกับเหนือตาราง หมายเลข กำกับและคำบรรยายนี้รวมกันแล้วควรมีความยาวไม่เกิน 2    </w:t>
      </w:r>
    </w:p>
    <w:p w14:paraId="505FAC7E" w14:textId="77777777" w:rsidR="00915FDC" w:rsidRPr="008931E7" w:rsidRDefault="00D67577" w:rsidP="00694745">
      <w:pPr>
        <w:pStyle w:val="THSITBodytext"/>
      </w:pPr>
      <w:r w:rsidRPr="008931E7">
        <w:rPr>
          <w:cs/>
        </w:rPr>
        <w:t>บรรทัดในคำ</w:t>
      </w:r>
      <w:r w:rsidR="00921940" w:rsidRPr="008931E7">
        <w:rPr>
          <w:cs/>
        </w:rPr>
        <w:t>บรรยายเหนือตารางห้ามใช้คำ</w:t>
      </w:r>
      <w:r w:rsidRPr="008931E7">
        <w:rPr>
          <w:cs/>
        </w:rPr>
        <w:t xml:space="preserve">ว่า “แสดง” เช่นเดียวกับกรณีรูปภาพ เพื่อความสวยงาม ให้เว้นบรรทัด เหนือคำบรรยายตาราง 1 บรรทัด และเว้นบรรทัดใต้ตาราง 1 บรรทัด  หากตารางมีขนาดใหญ่ อนุญาตให้มีความกว้างได้ เต็มหน้ากระดาษเพื่อรักษารายละเอียดในตาราง  </w:t>
      </w:r>
    </w:p>
    <w:p w14:paraId="01693119" w14:textId="77777777" w:rsidR="00D67577" w:rsidRPr="008931E7" w:rsidRDefault="00D67577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3B8D3EF5" w14:textId="77777777" w:rsidR="00DE3AA1" w:rsidRPr="008931E7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34B523A8" w14:textId="77777777" w:rsidR="00DE3AA1" w:rsidRPr="008931E7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2425C37E" w14:textId="77777777" w:rsidR="00DE3AA1" w:rsidRPr="008931E7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57C97BFC" w14:textId="46BC5940" w:rsidR="00DE3AA1" w:rsidRDefault="00DE3AA1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42B8D646" w14:textId="77777777" w:rsidR="00D17153" w:rsidRPr="008931E7" w:rsidRDefault="00D17153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67A649C3" w14:textId="77777777" w:rsidR="00D67577" w:rsidRPr="008931E7" w:rsidRDefault="00D67577" w:rsidP="00D924A5">
      <w:pPr>
        <w:pStyle w:val="THSITTable01"/>
        <w:tabs>
          <w:tab w:val="left" w:pos="851"/>
        </w:tabs>
      </w:pPr>
      <w:r w:rsidRPr="008931E7">
        <w:rPr>
          <w:cs/>
        </w:rPr>
        <w:t xml:space="preserve">ตัวอย่างการเขียนตาราง </w:t>
      </w:r>
      <w:r w:rsidR="004F5DA8" w:rsidRPr="008931E7">
        <w:rPr>
          <w:cs/>
        </w:rPr>
        <w:t>(</w:t>
      </w:r>
      <w:r w:rsidR="004F5DA8" w:rsidRPr="008931E7">
        <w:t xml:space="preserve">TH </w:t>
      </w:r>
      <w:proofErr w:type="spellStart"/>
      <w:r w:rsidR="004F5DA8" w:rsidRPr="008931E7">
        <w:t>SarabunPSK</w:t>
      </w:r>
      <w:proofErr w:type="spellEnd"/>
      <w:r w:rsidR="004F5DA8" w:rsidRPr="008931E7">
        <w:t xml:space="preserve"> 12 </w:t>
      </w:r>
      <w:r w:rsidR="004F5DA8" w:rsidRPr="008931E7">
        <w:rPr>
          <w:rFonts w:hint="cs"/>
          <w:cs/>
        </w:rPr>
        <w:t>เอียง</w:t>
      </w:r>
      <w:r w:rsidR="004F5DA8" w:rsidRPr="008931E7">
        <w:rPr>
          <w:cs/>
        </w:rPr>
        <w:t xml:space="preserve">)  </w:t>
      </w:r>
    </w:p>
    <w:p w14:paraId="7168A829" w14:textId="77777777" w:rsidR="00D67577" w:rsidRPr="008931E7" w:rsidRDefault="00D67577" w:rsidP="003662F7">
      <w:pPr>
        <w:spacing w:after="0"/>
        <w:ind w:firstLine="720"/>
        <w:jc w:val="thaiDistribute"/>
        <w:rPr>
          <w:rFonts w:ascii="Tahoma" w:hAnsi="Tahoma" w:cs="Tahoma"/>
          <w:sz w:val="20"/>
          <w:szCs w:val="20"/>
        </w:rPr>
      </w:pPr>
    </w:p>
    <w:p w14:paraId="5708236E" w14:textId="4FB6C3A3" w:rsidR="00D67577" w:rsidRPr="008931E7" w:rsidRDefault="002046D0" w:rsidP="003662F7">
      <w:pPr>
        <w:spacing w:after="0"/>
        <w:jc w:val="thaiDistribute"/>
        <w:rPr>
          <w:rFonts w:ascii="Tahoma" w:hAnsi="Tahoma" w:cs="Tahoma"/>
          <w:noProof/>
          <w:sz w:val="20"/>
          <w:szCs w:val="20"/>
        </w:rPr>
      </w:pPr>
      <w:r w:rsidRPr="00B50D62">
        <w:rPr>
          <w:rFonts w:ascii="Tahoma" w:hAnsi="Tahoma" w:cs="Tahoma"/>
          <w:noProof/>
          <w:sz w:val="20"/>
          <w:szCs w:val="20"/>
        </w:rPr>
        <w:drawing>
          <wp:inline distT="0" distB="0" distL="0" distR="0" wp14:anchorId="37C19161" wp14:editId="61673706">
            <wp:extent cx="2886075" cy="857885"/>
            <wp:effectExtent l="0" t="0" r="0" b="0"/>
            <wp:docPr id="3" name="Picture 3" descr="EX ตาร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X ตารา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41A96" w14:textId="77777777" w:rsidR="00357A1F" w:rsidRPr="008931E7" w:rsidRDefault="00357A1F" w:rsidP="003662F7">
      <w:pPr>
        <w:spacing w:after="0"/>
        <w:jc w:val="thaiDistribute"/>
        <w:rPr>
          <w:rFonts w:ascii="Tahoma" w:hAnsi="Tahoma" w:cs="Tahoma"/>
          <w:sz w:val="20"/>
          <w:szCs w:val="20"/>
        </w:rPr>
      </w:pPr>
    </w:p>
    <w:p w14:paraId="45BCCE59" w14:textId="77777777" w:rsidR="00D67577" w:rsidRPr="008931E7" w:rsidRDefault="00D67577" w:rsidP="00E440CD">
      <w:pPr>
        <w:pStyle w:val="THSITHeading02"/>
      </w:pPr>
      <w:r w:rsidRPr="008931E7">
        <w:rPr>
          <w:cs/>
        </w:rPr>
        <w:t xml:space="preserve">การอ้างอิงและเอกสารอ้างอิง  </w:t>
      </w:r>
    </w:p>
    <w:p w14:paraId="77450EDC" w14:textId="77777777" w:rsidR="00D67577" w:rsidRPr="008931E7" w:rsidRDefault="00D67577" w:rsidP="00694745">
      <w:pPr>
        <w:pStyle w:val="THSITBodytext"/>
      </w:pPr>
      <w:r w:rsidRPr="008931E7">
        <w:rPr>
          <w:cs/>
        </w:rPr>
        <w:t>การอ้างอิงเอกสารอ้างอิงจะใช้หมายเลขอาราบิคที่อยู่ ในวงเล็บสี่เหลี่ยม (</w:t>
      </w:r>
      <w:r w:rsidRPr="008931E7">
        <w:rPr>
          <w:b/>
          <w:bCs/>
        </w:rPr>
        <w:t>Square brackets</w:t>
      </w:r>
      <w:r w:rsidRPr="008931E7">
        <w:rPr>
          <w:cs/>
        </w:rPr>
        <w:t>)</w:t>
      </w:r>
      <w:r w:rsidRPr="008931E7">
        <w:rPr>
          <w:bCs/>
          <w:cs/>
        </w:rPr>
        <w:t xml:space="preserve"> </w:t>
      </w:r>
      <w:r w:rsidRPr="008931E7">
        <w:rPr>
          <w:cs/>
        </w:rPr>
        <w:t xml:space="preserve">เช่น [2] ดังแสดง ตัวอย่างในหัวข้อ </w:t>
      </w:r>
      <w:r w:rsidR="00921940" w:rsidRPr="008931E7">
        <w:rPr>
          <w:cs/>
        </w:rPr>
        <w:t>เอกสารอ้างอิง โดยเรียงลำ</w:t>
      </w:r>
      <w:r w:rsidRPr="008931E7">
        <w:rPr>
          <w:cs/>
        </w:rPr>
        <w:t>ดับ [1]</w:t>
      </w:r>
      <w:r w:rsidRPr="008931E7">
        <w:t xml:space="preserve">, </w:t>
      </w:r>
      <w:r w:rsidRPr="008931E7">
        <w:rPr>
          <w:b/>
          <w:cs/>
        </w:rPr>
        <w:t>[</w:t>
      </w:r>
      <w:r w:rsidRPr="008931E7">
        <w:rPr>
          <w:cs/>
        </w:rPr>
        <w:t>2]</w:t>
      </w:r>
      <w:r w:rsidRPr="008931E7">
        <w:t xml:space="preserve">, </w:t>
      </w:r>
      <w:r w:rsidRPr="008931E7">
        <w:rPr>
          <w:bCs/>
          <w:cs/>
        </w:rPr>
        <w:t xml:space="preserve">… </w:t>
      </w:r>
      <w:r w:rsidR="00921940" w:rsidRPr="008931E7">
        <w:rPr>
          <w:cs/>
        </w:rPr>
        <w:t>ต้องเรียงลำ</w:t>
      </w:r>
      <w:r w:rsidRPr="008931E7">
        <w:rPr>
          <w:cs/>
        </w:rPr>
        <w:t>ดับหมายเลขอ้างอิงจากหมายเลขน้อยไปสู่ หมายเลขมากให้ถ</w:t>
      </w:r>
      <w:r w:rsidR="00921940" w:rsidRPr="008931E7">
        <w:rPr>
          <w:cs/>
        </w:rPr>
        <w:t>ูกต้อง การอ้างอิงหมายเลขที่มีลำ</w:t>
      </w:r>
      <w:r w:rsidRPr="008931E7">
        <w:rPr>
          <w:cs/>
        </w:rPr>
        <w:t xml:space="preserve">ดับติดต่อ กับให้ใช้รูปแบบดังนี้ [1-5] ให้พิมพ์ตามรูปแบบมาตรฐาน </w:t>
      </w:r>
      <w:r w:rsidRPr="008931E7">
        <w:rPr>
          <w:b/>
          <w:bCs/>
        </w:rPr>
        <w:t xml:space="preserve">IEEE </w:t>
      </w:r>
      <w:r w:rsidRPr="008931E7">
        <w:rPr>
          <w:cs/>
        </w:rPr>
        <w:t>โดยต้องระบุชื่อบทความที่อ้างอิงให้ชัดเจน ให้จัด รายการอ้างอิงให้อยู่ในแนวตรงตามตัวอย่าง โดยเว้นระยะ จากขอบซ้ายให้ตรงกันทุกรายการ</w:t>
      </w:r>
    </w:p>
    <w:p w14:paraId="2F5808A8" w14:textId="77777777" w:rsidR="00D67577" w:rsidRPr="008931E7" w:rsidRDefault="00D67577" w:rsidP="00E440CD">
      <w:pPr>
        <w:pStyle w:val="THSITHeading02"/>
      </w:pPr>
      <w:r w:rsidRPr="008931E7">
        <w:rPr>
          <w:cs/>
        </w:rPr>
        <w:t xml:space="preserve">ความยาวของบทความ </w:t>
      </w:r>
    </w:p>
    <w:p w14:paraId="5F50DCE3" w14:textId="77777777" w:rsidR="00AF2E1A" w:rsidRPr="008931E7" w:rsidRDefault="00D67577" w:rsidP="00694745">
      <w:pPr>
        <w:pStyle w:val="THSITBodytext"/>
      </w:pPr>
      <w:r w:rsidRPr="008931E7">
        <w:rPr>
          <w:cs/>
        </w:rPr>
        <w:t xml:space="preserve">เมื่อรวมทุกส่วนแล้ว แต่ละบทความควรมีความยาว </w:t>
      </w:r>
      <w:r w:rsidR="00BE34F4" w:rsidRPr="008931E7">
        <w:rPr>
          <w:rFonts w:hint="cs"/>
          <w:cs/>
        </w:rPr>
        <w:t xml:space="preserve">ไม่น้อยกว่า </w:t>
      </w:r>
      <w:r w:rsidR="00BE34F4" w:rsidRPr="008931E7">
        <w:t xml:space="preserve">8 </w:t>
      </w:r>
      <w:r w:rsidR="00BE34F4" w:rsidRPr="008931E7">
        <w:rPr>
          <w:rFonts w:hint="cs"/>
          <w:cs/>
        </w:rPr>
        <w:t>หน้าและ</w:t>
      </w:r>
      <w:r w:rsidRPr="008931E7">
        <w:rPr>
          <w:cs/>
        </w:rPr>
        <w:t>ไม่เกิน 10 หน้ากระดาษ เพื่อความรวดเร็วในการประเมิน บทความเพื่อตีพิมพ์ บทความที่มีความยาวมากอาจได้รับการ ประเมินช้าและส่งผลให้ได้รับการตีพิมพ์ช้าด้วย</w:t>
      </w:r>
    </w:p>
    <w:p w14:paraId="3C36D1B9" w14:textId="77777777" w:rsidR="00940652" w:rsidRPr="008931E7" w:rsidRDefault="00940652" w:rsidP="00912E6C">
      <w:pPr>
        <w:pStyle w:val="THSITHeading01"/>
        <w:spacing w:before="120" w:after="0"/>
      </w:pPr>
      <w:r w:rsidRPr="008931E7">
        <w:rPr>
          <w:cs/>
        </w:rPr>
        <w:t xml:space="preserve">กรณีบทความภาษาอังกฤษ </w:t>
      </w:r>
    </w:p>
    <w:p w14:paraId="1E187735" w14:textId="77777777" w:rsidR="00AF2E1A" w:rsidRPr="008931E7" w:rsidRDefault="00940652" w:rsidP="00356CA4">
      <w:pPr>
        <w:pStyle w:val="THSITAbstract"/>
      </w:pPr>
      <w:r w:rsidRPr="008931E7">
        <w:rPr>
          <w:cs/>
        </w:rPr>
        <w:t>ผู้พิมพ์บทความเป็นภาษ</w:t>
      </w:r>
      <w:r w:rsidR="00921940" w:rsidRPr="008931E7">
        <w:rPr>
          <w:cs/>
        </w:rPr>
        <w:t>าอังกฤษ ขอให้จัดรูปแบบ ตามที่กำหนดไว้นี้เช่นกัน สำ</w:t>
      </w:r>
      <w:r w:rsidRPr="008931E7">
        <w:rPr>
          <w:cs/>
        </w:rPr>
        <w:t>หรับข้อความภาษาอังกฤษที่อ</w:t>
      </w:r>
      <w:r w:rsidR="00921940" w:rsidRPr="008931E7">
        <w:rPr>
          <w:cs/>
        </w:rPr>
        <w:t>ยู่ ในวงเล็บให้ตัวอักษรแรกของคำ</w:t>
      </w:r>
      <w:r w:rsidRPr="008931E7">
        <w:rPr>
          <w:cs/>
        </w:rPr>
        <w:t>พิมพ์ด้วย</w:t>
      </w:r>
      <w:r w:rsidR="00921940" w:rsidRPr="008931E7">
        <w:rPr>
          <w:cs/>
        </w:rPr>
        <w:t>ตัวพิมพ์ใหญ่ หากมี หลายพยางค์กำหนดให้อักษรตัวแรกของคำ</w:t>
      </w:r>
      <w:r w:rsidRPr="008931E7">
        <w:rPr>
          <w:cs/>
        </w:rPr>
        <w:t>แรกเท่านั้นที่</w:t>
      </w:r>
      <w:r w:rsidR="00921940" w:rsidRPr="008931E7">
        <w:rPr>
          <w:cs/>
        </w:rPr>
        <w:t xml:space="preserve"> พิมพ์ด้วยตัวพิมพ์ใหญ่ ยกเว้นคำ</w:t>
      </w:r>
      <w:r w:rsidRPr="008931E7">
        <w:rPr>
          <w:cs/>
        </w:rPr>
        <w:t>ศัพท์เฉพาะ ชื่อเฉพาะ เช่น  (</w:t>
      </w:r>
      <w:r w:rsidR="00BE34F4" w:rsidRPr="008931E7">
        <w:rPr>
          <w:b/>
          <w:bCs/>
        </w:rPr>
        <w:t>Minor R</w:t>
      </w:r>
      <w:r w:rsidRPr="008931E7">
        <w:rPr>
          <w:b/>
          <w:bCs/>
        </w:rPr>
        <w:t>evisions</w:t>
      </w:r>
      <w:r w:rsidRPr="008931E7">
        <w:rPr>
          <w:cs/>
        </w:rPr>
        <w:t>)</w:t>
      </w:r>
      <w:r w:rsidRPr="008931E7">
        <w:rPr>
          <w:b/>
          <w:bCs/>
          <w:cs/>
        </w:rPr>
        <w:t xml:space="preserve">  </w:t>
      </w:r>
      <w:r w:rsidRPr="008931E7">
        <w:rPr>
          <w:cs/>
        </w:rPr>
        <w:t>นอกจากนี้ บทความภาษาอังกฤษต้องมี บทคัดย่อและชื่อเรื่องภาษาไทยด้วย</w:t>
      </w:r>
    </w:p>
    <w:p w14:paraId="2BA1ED4B" w14:textId="77777777" w:rsidR="00D00AFC" w:rsidRPr="008931E7" w:rsidRDefault="00D00AFC" w:rsidP="00912E6C">
      <w:pPr>
        <w:pStyle w:val="THSITHeading01"/>
        <w:spacing w:before="120" w:after="0"/>
      </w:pPr>
      <w:r w:rsidRPr="008931E7">
        <w:rPr>
          <w:cs/>
        </w:rPr>
        <w:t xml:space="preserve">สรุป </w:t>
      </w:r>
    </w:p>
    <w:p w14:paraId="7E192332" w14:textId="48011618" w:rsidR="00AF2E1A" w:rsidRDefault="00D00AFC" w:rsidP="006F2729">
      <w:pPr>
        <w:pStyle w:val="THSITAbstract"/>
      </w:pPr>
      <w:r w:rsidRPr="008931E7">
        <w:rPr>
          <w:cs/>
        </w:rPr>
        <w:t>ผู้เขียน</w:t>
      </w:r>
      <w:r w:rsidRPr="006F2729">
        <w:rPr>
          <w:cs/>
        </w:rPr>
        <w:t>บทความ</w:t>
      </w:r>
      <w:r w:rsidRPr="008931E7">
        <w:rPr>
          <w:cs/>
        </w:rPr>
        <w:t>กรุณาตรวจบทความอย่างรอบคอบ โดยใช้เวลาอย่างเพียงพอก่อนส่งให้ผู้ทรงคุณวุฒิพิ</w:t>
      </w:r>
      <w:r w:rsidR="00921940" w:rsidRPr="008931E7">
        <w:rPr>
          <w:cs/>
        </w:rPr>
        <w:t>จารณา เพราะจะทำ</w:t>
      </w:r>
      <w:r w:rsidRPr="008931E7">
        <w:rPr>
          <w:cs/>
        </w:rPr>
        <w:t xml:space="preserve">ให้บทความของท่านมีคุณภาพสูงและผ่านการ พิจารณาได้ง่ายขึ้น  </w:t>
      </w:r>
    </w:p>
    <w:p w14:paraId="6CB96850" w14:textId="1FE3BDD9" w:rsidR="00D17153" w:rsidRDefault="00D17153" w:rsidP="006F2729">
      <w:pPr>
        <w:pStyle w:val="THSITAbstract"/>
      </w:pPr>
    </w:p>
    <w:p w14:paraId="7EF7002D" w14:textId="64CEB016" w:rsidR="00D17153" w:rsidRDefault="00D17153" w:rsidP="006F2729">
      <w:pPr>
        <w:pStyle w:val="THSITAbstract"/>
      </w:pPr>
    </w:p>
    <w:p w14:paraId="68463201" w14:textId="67F92D6C" w:rsidR="00D17153" w:rsidRDefault="00D17153" w:rsidP="006F2729">
      <w:pPr>
        <w:pStyle w:val="THSITAbstract"/>
      </w:pPr>
    </w:p>
    <w:p w14:paraId="5D507900" w14:textId="733EDCFF" w:rsidR="00D17153" w:rsidRDefault="00D17153" w:rsidP="006F2729">
      <w:pPr>
        <w:pStyle w:val="THSITAbstract"/>
      </w:pPr>
    </w:p>
    <w:p w14:paraId="4DB12756" w14:textId="77777777" w:rsidR="00D17153" w:rsidRPr="008931E7" w:rsidRDefault="00D17153" w:rsidP="006F2729">
      <w:pPr>
        <w:pStyle w:val="THSITAbstract"/>
      </w:pPr>
    </w:p>
    <w:p w14:paraId="256823E9" w14:textId="77777777" w:rsidR="00D00AFC" w:rsidRPr="008931E7" w:rsidRDefault="00D00AFC" w:rsidP="00912E6C">
      <w:pPr>
        <w:pStyle w:val="THSITHeading01"/>
        <w:spacing w:before="120" w:after="0"/>
      </w:pPr>
      <w:r w:rsidRPr="008931E7">
        <w:rPr>
          <w:cs/>
        </w:rPr>
        <w:t xml:space="preserve">กิตติกรรมประกาศ (ถ้ามี) </w:t>
      </w:r>
    </w:p>
    <w:p w14:paraId="2736671B" w14:textId="77777777" w:rsidR="00AF2E1A" w:rsidRPr="008931E7" w:rsidRDefault="00D00AFC" w:rsidP="00912E6C">
      <w:pPr>
        <w:pStyle w:val="THSITAbstract"/>
        <w:spacing w:before="120" w:after="0"/>
        <w:jc w:val="thaiDistribute"/>
      </w:pPr>
      <w:r w:rsidRPr="008931E7">
        <w:rPr>
          <w:cs/>
        </w:rPr>
        <w:t>ขอขอบคุณผู้เขียนบทความทุกท่านที่ให้ความร่วมมือ และรักษาระเ</w:t>
      </w:r>
      <w:r w:rsidR="00AF2E1A" w:rsidRPr="008931E7">
        <w:rPr>
          <w:cs/>
        </w:rPr>
        <w:t>บียบการเขียนบทความอย่างเคร่งครัด</w:t>
      </w:r>
    </w:p>
    <w:p w14:paraId="6D1E38E5" w14:textId="77777777" w:rsidR="00DE3AA1" w:rsidRPr="008931E7" w:rsidRDefault="00DE3AA1" w:rsidP="00912E6C">
      <w:pPr>
        <w:pStyle w:val="THSITAbstract"/>
        <w:spacing w:before="120" w:after="0"/>
        <w:jc w:val="thaiDistribute"/>
      </w:pPr>
    </w:p>
    <w:p w14:paraId="3B798AF9" w14:textId="09FAB363" w:rsidR="00665733" w:rsidRDefault="00D00AFC" w:rsidP="00912E6C">
      <w:pPr>
        <w:pStyle w:val="THSITHeading01"/>
        <w:spacing w:before="120" w:after="0"/>
      </w:pPr>
      <w:r w:rsidRPr="008931E7">
        <w:rPr>
          <w:cs/>
        </w:rPr>
        <w:t xml:space="preserve">เอกสารอ้างอิง </w:t>
      </w:r>
    </w:p>
    <w:p w14:paraId="71C09C6D" w14:textId="73133E55" w:rsidR="00736F56" w:rsidRDefault="00736F56" w:rsidP="00736F56">
      <w:pPr>
        <w:pStyle w:val="THSITHeading01"/>
        <w:numPr>
          <w:ilvl w:val="0"/>
          <w:numId w:val="0"/>
        </w:numPr>
        <w:spacing w:before="120" w:after="0"/>
        <w:ind w:left="360"/>
      </w:pPr>
      <w:r>
        <w:rPr>
          <w:rFonts w:hint="cs"/>
          <w:cs/>
        </w:rPr>
        <w:t>โปรดศึกษาจากคู่มือการเขียนบรรณานุกรม</w:t>
      </w:r>
    </w:p>
    <w:p w14:paraId="444B3153" w14:textId="203EDC18" w:rsidR="00736F56" w:rsidRDefault="009C0820" w:rsidP="00736F56">
      <w:pPr>
        <w:pStyle w:val="THSITHeading01"/>
        <w:numPr>
          <w:ilvl w:val="0"/>
          <w:numId w:val="0"/>
        </w:numPr>
        <w:spacing w:before="120" w:after="0"/>
        <w:ind w:left="360"/>
        <w:rPr>
          <w:rStyle w:val="Hyperlink"/>
          <w:color w:val="FF0000"/>
        </w:rPr>
      </w:pPr>
      <w:hyperlink r:id="rId11" w:history="1">
        <w:r w:rsidR="00736F56" w:rsidRPr="00736F56">
          <w:rPr>
            <w:rStyle w:val="Hyperlink"/>
            <w:rFonts w:hint="cs"/>
            <w:color w:val="FF0000"/>
            <w:cs/>
          </w:rPr>
          <w:t>คลิ๊กดูคู่มือการเขียนบรรณานุกรม</w:t>
        </w:r>
      </w:hyperlink>
    </w:p>
    <w:p w14:paraId="268E53FF" w14:textId="77777777" w:rsidR="00D17153" w:rsidRPr="00736F56" w:rsidRDefault="00D17153" w:rsidP="00736F56">
      <w:pPr>
        <w:pStyle w:val="THSITHeading01"/>
        <w:numPr>
          <w:ilvl w:val="0"/>
          <w:numId w:val="0"/>
        </w:numPr>
        <w:spacing w:before="120" w:after="0"/>
        <w:ind w:left="360"/>
        <w:rPr>
          <w:color w:val="FF0000"/>
          <w:cs/>
        </w:rPr>
      </w:pPr>
    </w:p>
    <w:p w14:paraId="7D4FE100" w14:textId="77777777" w:rsidR="00D00AFC" w:rsidRPr="008931E7" w:rsidRDefault="00D00AFC" w:rsidP="00912E6C">
      <w:pPr>
        <w:pStyle w:val="THSITHeading01"/>
        <w:spacing w:before="120" w:after="0"/>
        <w:ind w:left="357" w:hanging="357"/>
      </w:pPr>
      <w:r w:rsidRPr="008931E7">
        <w:rPr>
          <w:cs/>
        </w:rPr>
        <w:t xml:space="preserve">ภาคผนวก (ถ้ามี)  </w:t>
      </w:r>
    </w:p>
    <w:p w14:paraId="7C77C7FD" w14:textId="77777777" w:rsidR="006115C9" w:rsidRPr="008931E7" w:rsidRDefault="00331787" w:rsidP="00331787">
      <w:pPr>
        <w:pStyle w:val="THSITAbstract"/>
        <w:spacing w:before="120" w:after="0"/>
        <w:jc w:val="thaiDistribute"/>
      </w:pPr>
      <w:r w:rsidRPr="008931E7">
        <w:rPr>
          <w:rFonts w:hint="cs"/>
          <w:cs/>
        </w:rPr>
        <w:t>กรณี</w:t>
      </w:r>
      <w:r w:rsidR="00D00AFC" w:rsidRPr="008931E7">
        <w:rPr>
          <w:cs/>
        </w:rPr>
        <w:t>รูปภาพหรือตารางมีขนาดใหญ่มาก เมื่อย่อแล้วขนาดเล็กเกินไปจนไม่สา</w:t>
      </w:r>
      <w:r w:rsidRPr="008931E7">
        <w:rPr>
          <w:rFonts w:hint="cs"/>
          <w:cs/>
        </w:rPr>
        <w:t>มา</w:t>
      </w:r>
      <w:r w:rsidR="00D00AFC" w:rsidRPr="008931E7">
        <w:rPr>
          <w:cs/>
        </w:rPr>
        <w:t>รถ</w:t>
      </w:r>
      <w:r w:rsidR="00921940" w:rsidRPr="008931E7">
        <w:rPr>
          <w:cs/>
        </w:rPr>
        <w:t>มา</w:t>
      </w:r>
      <w:r w:rsidR="00D00AFC" w:rsidRPr="008931E7">
        <w:rPr>
          <w:cs/>
        </w:rPr>
        <w:t>อ่านเข้าใจได้ อน</w:t>
      </w:r>
      <w:r w:rsidR="00DE3AA1" w:rsidRPr="008931E7">
        <w:rPr>
          <w:cs/>
        </w:rPr>
        <w:t>ุญาตให้ ขยายขนาดจนเต็ม 2 คอลัมน์</w:t>
      </w:r>
      <w:r w:rsidR="00D00AFC" w:rsidRPr="008931E7">
        <w:rPr>
          <w:cs/>
        </w:rPr>
        <w:t>ได้ ทั้งนี้ชื่อภาพหรือ</w:t>
      </w:r>
      <w:r w:rsidR="00DE3AA1" w:rsidRPr="008931E7">
        <w:rPr>
          <w:cs/>
        </w:rPr>
        <w:t>ตารางให้ จัดรูปแบบเป็น 1 คอลัมน์</w:t>
      </w:r>
      <w:r w:rsidR="00D00AFC" w:rsidRPr="008931E7">
        <w:rPr>
          <w:cs/>
        </w:rPr>
        <w:t>ตามภาพด้วย โดยที่เนื้อหาก่อนและหลัง</w:t>
      </w:r>
      <w:r w:rsidRPr="008931E7">
        <w:rPr>
          <w:rFonts w:hint="cs"/>
          <w:cs/>
        </w:rPr>
        <w:t>รูป</w:t>
      </w:r>
      <w:r w:rsidR="00D00AFC" w:rsidRPr="008931E7">
        <w:rPr>
          <w:cs/>
        </w:rPr>
        <w:t>ภาพ/</w:t>
      </w:r>
      <w:r w:rsidR="00DE3AA1" w:rsidRPr="008931E7">
        <w:rPr>
          <w:cs/>
        </w:rPr>
        <w:t>ตารางยังคงอยู่ในรูปแบบ 2 คอลัมน์</w:t>
      </w:r>
      <w:r w:rsidR="00D00AFC" w:rsidRPr="008931E7">
        <w:rPr>
          <w:cs/>
        </w:rPr>
        <w:t xml:space="preserve">  </w:t>
      </w:r>
    </w:p>
    <w:p w14:paraId="1A403304" w14:textId="77777777" w:rsidR="00EE1BCE" w:rsidRPr="008931E7" w:rsidRDefault="00EE1BCE" w:rsidP="00067ACE">
      <w:pPr>
        <w:pStyle w:val="THSITTitle01"/>
        <w:rPr>
          <w:cs/>
        </w:rPr>
      </w:pPr>
    </w:p>
    <w:sectPr w:rsidR="00EE1BCE" w:rsidRPr="008931E7" w:rsidSect="007D0856">
      <w:type w:val="continuous"/>
      <w:pgSz w:w="12240" w:h="15840" w:code="1"/>
      <w:pgMar w:top="561" w:right="1412" w:bottom="289" w:left="1412" w:header="1684" w:footer="1412" w:gutter="0"/>
      <w:cols w:num="2" w:space="41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7F0DA0E7-419B-416C-B1C2-BD413BB7B114}"/>
    <w:embedBold r:id="rId2" w:fontKey="{D7CB0A44-212E-4001-A21D-D97C1329AFC1}"/>
    <w:embedItalic r:id="rId3" w:fontKey="{ADC716E4-155B-4DE9-8E8D-FA58EE081286}"/>
    <w:embedBoldItalic r:id="rId4" w:fontKey="{0116E8E7-EA68-4085-B41F-97671198F8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63EE15E9-3501-4A49-9D40-C892DA6A2836}"/>
    <w:embedBold r:id="rId6" w:fontKey="{A9EECD53-2F5C-4648-BB89-69B92FA6B4E3}"/>
    <w:embedItalic r:id="rId7" w:fontKey="{E053C84B-8392-4F5E-854B-46A992D070B4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8" w:fontKey="{4AD3C3B0-321F-48B5-A8B8-04EC2924E858}"/>
    <w:embedBold r:id="rId9" w:fontKey="{EF334F54-4BD2-4738-A954-1687F2E6AA3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BA8498A9-706C-459F-98C3-D73ED7F9FCD2}"/>
    <w:embedBold r:id="rId11" w:fontKey="{ADD097ED-C79C-4909-A279-25CE56AD0AA0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2" w:fontKey="{262CE7CC-BBA8-4958-A56A-A6C213304D27}"/>
    <w:embedBold r:id="rId13" w:fontKey="{5DEF0CBC-4E1F-4B9C-8DF4-BA73364FB9D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4" w:fontKey="{934E8A3C-C1B8-4EB9-8927-00FB0ED6B41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A4B61073-5D75-4108-A7E9-7108D9266F4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2E28"/>
    <w:multiLevelType w:val="hybridMultilevel"/>
    <w:tmpl w:val="6EDED4F0"/>
    <w:lvl w:ilvl="0" w:tplc="3EDAB37E">
      <w:start w:val="1"/>
      <w:numFmt w:val="decimal"/>
      <w:pStyle w:val="THSITHeading02"/>
      <w:lvlText w:val="2.%1"/>
      <w:lvlJc w:val="left"/>
      <w:pPr>
        <w:ind w:left="720" w:hanging="360"/>
      </w:pPr>
      <w:rPr>
        <w:rFonts w:ascii="TH SarabunPSK" w:hAnsi="TH SarabunPSK" w:cs="TH SarabunPSK" w:hint="default"/>
        <w:b/>
        <w:bCs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AD2770"/>
    <w:multiLevelType w:val="hybridMultilevel"/>
    <w:tmpl w:val="B4DCCE3C"/>
    <w:lvl w:ilvl="0" w:tplc="289A29DE">
      <w:start w:val="1"/>
      <w:numFmt w:val="decimal"/>
      <w:lvlText w:val="2.%1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0B0EF1"/>
    <w:multiLevelType w:val="hybridMultilevel"/>
    <w:tmpl w:val="22CAE03A"/>
    <w:lvl w:ilvl="0" w:tplc="C63A3F82">
      <w:start w:val="1"/>
      <w:numFmt w:val="decimal"/>
      <w:pStyle w:val="THSITReference01"/>
      <w:lvlText w:val="[%1]"/>
      <w:lvlJc w:val="center"/>
      <w:pPr>
        <w:ind w:left="360" w:hanging="360"/>
      </w:pPr>
      <w:rPr>
        <w:rFonts w:hint="default"/>
        <w:b w:val="0"/>
        <w:bCs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082226D"/>
    <w:multiLevelType w:val="hybridMultilevel"/>
    <w:tmpl w:val="C84243AE"/>
    <w:lvl w:ilvl="0" w:tplc="FF087636">
      <w:start w:val="1"/>
      <w:numFmt w:val="decimal"/>
      <w:lvlText w:val="%1.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4" w15:restartNumberingAfterBreak="0">
    <w:nsid w:val="342F3CF8"/>
    <w:multiLevelType w:val="hybridMultilevel"/>
    <w:tmpl w:val="8A401CE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1F75B6E"/>
    <w:multiLevelType w:val="hybridMultilevel"/>
    <w:tmpl w:val="7810A26A"/>
    <w:lvl w:ilvl="0" w:tplc="FDDEDA94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25" w:hanging="360"/>
      </w:p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476E1183"/>
    <w:multiLevelType w:val="hybridMultilevel"/>
    <w:tmpl w:val="0F1E5F78"/>
    <w:lvl w:ilvl="0" w:tplc="583A0F86">
      <w:start w:val="1"/>
      <w:numFmt w:val="decimal"/>
      <w:pStyle w:val="THSITFigCap"/>
      <w:lvlText w:val="รูปที่ %1."/>
      <w:lvlJc w:val="left"/>
      <w:pPr>
        <w:ind w:left="720" w:hanging="360"/>
      </w:pPr>
      <w:rPr>
        <w:rFonts w:ascii="TH SarabunPSK" w:hAnsi="TH SarabunPSK" w:cs="TH SarabunPSK" w:hint="default"/>
        <w:b/>
        <w:bCs/>
        <w:i/>
        <w:i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4C5107"/>
    <w:multiLevelType w:val="hybridMultilevel"/>
    <w:tmpl w:val="29004CCE"/>
    <w:lvl w:ilvl="0" w:tplc="F9CE1F10">
      <w:start w:val="1"/>
      <w:numFmt w:val="decimal"/>
      <w:pStyle w:val="THSITTable01"/>
      <w:lvlText w:val="ตารางที่ %1."/>
      <w:lvlJc w:val="left"/>
      <w:pPr>
        <w:ind w:left="360" w:hanging="360"/>
      </w:pPr>
      <w:rPr>
        <w:rFonts w:ascii="TH SarabunPSK" w:hAnsi="TH SarabunPSK" w:cs="TH SarabunPSK" w:hint="default"/>
        <w:b/>
        <w:bCs/>
        <w:i/>
        <w:iCs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4EB7BFB"/>
    <w:multiLevelType w:val="multilevel"/>
    <w:tmpl w:val="3FB426A0"/>
    <w:lvl w:ilvl="0">
      <w:start w:val="1"/>
      <w:numFmt w:val="decimal"/>
      <w:pStyle w:val="THSITHeading01"/>
      <w:lvlText w:val="%1."/>
      <w:lvlJc w:val="left"/>
      <w:pPr>
        <w:ind w:left="3478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32"/>
        <w:szCs w:val="32"/>
        <w:lang w:bidi="th-TH"/>
      </w:rPr>
    </w:lvl>
    <w:lvl w:ilvl="2">
      <w:start w:val="1"/>
      <w:numFmt w:val="lowerRoman"/>
      <w:lvlText w:val="%3."/>
      <w:lvlJc w:val="right"/>
      <w:pPr>
        <w:ind w:left="288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6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200" w:hanging="180"/>
      </w:pPr>
      <w:rPr>
        <w:rFonts w:hint="default"/>
      </w:rPr>
    </w:lvl>
  </w:abstractNum>
  <w:abstractNum w:abstractNumId="9" w15:restartNumberingAfterBreak="0">
    <w:nsid w:val="5A0667ED"/>
    <w:multiLevelType w:val="hybridMultilevel"/>
    <w:tmpl w:val="3C46ACB6"/>
    <w:lvl w:ilvl="0" w:tplc="C9C2C6B2">
      <w:start w:val="1"/>
      <w:numFmt w:val="decimal"/>
      <w:lvlText w:val="%1."/>
      <w:lvlJc w:val="left"/>
      <w:pPr>
        <w:ind w:left="1080" w:hanging="360"/>
      </w:pPr>
      <w:rPr>
        <w:rFonts w:hint="default"/>
        <w:b/>
        <w:sz w:val="28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983118B"/>
    <w:multiLevelType w:val="hybridMultilevel"/>
    <w:tmpl w:val="621C2D34"/>
    <w:lvl w:ilvl="0" w:tplc="A948BAB8">
      <w:start w:val="1"/>
      <w:numFmt w:val="decimal"/>
      <w:lvlText w:val="ตารางที่ %1"/>
      <w:lvlJc w:val="center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6B224B41"/>
    <w:multiLevelType w:val="hybridMultilevel"/>
    <w:tmpl w:val="669843A2"/>
    <w:lvl w:ilvl="0" w:tplc="33B89FEE">
      <w:start w:val="1"/>
      <w:numFmt w:val="decimal"/>
      <w:pStyle w:val="THSITFigCapEng"/>
      <w:lvlText w:val="รูปที่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D83E7D"/>
    <w:multiLevelType w:val="multilevel"/>
    <w:tmpl w:val="A80C44EC"/>
    <w:lvl w:ilvl="0">
      <w:start w:val="2"/>
      <w:numFmt w:val="decimal"/>
      <w:lvlText w:val="%1"/>
      <w:lvlJc w:val="left"/>
      <w:pPr>
        <w:ind w:left="405" w:hanging="360"/>
      </w:pPr>
      <w:rPr>
        <w:rFonts w:hint="default"/>
        <w:sz w:val="22"/>
      </w:rPr>
    </w:lvl>
    <w:lvl w:ilvl="1">
      <w:start w:val="8"/>
      <w:numFmt w:val="decimal"/>
      <w:isLgl/>
      <w:lvlText w:val="%1.%2"/>
      <w:lvlJc w:val="left"/>
      <w:pPr>
        <w:ind w:left="40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6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6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1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12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8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8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45" w:hanging="1800"/>
      </w:pPr>
      <w:rPr>
        <w:rFonts w:hint="default"/>
      </w:rPr>
    </w:lvl>
  </w:abstractNum>
  <w:abstractNum w:abstractNumId="13" w15:restartNumberingAfterBreak="0">
    <w:nsid w:val="7AEC0EFB"/>
    <w:multiLevelType w:val="hybridMultilevel"/>
    <w:tmpl w:val="9814A374"/>
    <w:lvl w:ilvl="0" w:tplc="50C63C8E">
      <w:start w:val="1"/>
      <w:numFmt w:val="decimal"/>
      <w:lvlText w:val="2.%1"/>
      <w:lvlJc w:val="left"/>
      <w:pPr>
        <w:ind w:left="720" w:hanging="360"/>
      </w:pPr>
      <w:rPr>
        <w:rFonts w:ascii="TH SarabunPSK" w:hAnsi="TH SarabunPSK" w:cs="TH SarabunPSK" w:hint="default"/>
        <w:b w:val="0"/>
        <w:bCs w:val="0"/>
        <w:i w:val="0"/>
        <w:iCs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8"/>
  </w:num>
  <w:num w:numId="3">
    <w:abstractNumId w:val="3"/>
  </w:num>
  <w:num w:numId="4">
    <w:abstractNumId w:val="4"/>
  </w:num>
  <w:num w:numId="5">
    <w:abstractNumId w:val="6"/>
  </w:num>
  <w:num w:numId="6">
    <w:abstractNumId w:val="7"/>
  </w:num>
  <w:num w:numId="7">
    <w:abstractNumId w:val="12"/>
  </w:num>
  <w:num w:numId="8">
    <w:abstractNumId w:val="2"/>
  </w:num>
  <w:num w:numId="9">
    <w:abstractNumId w:val="11"/>
  </w:num>
  <w:num w:numId="10">
    <w:abstractNumId w:val="10"/>
  </w:num>
  <w:num w:numId="11">
    <w:abstractNumId w:val="5"/>
  </w:num>
  <w:num w:numId="12">
    <w:abstractNumId w:val="2"/>
  </w:num>
  <w:num w:numId="13">
    <w:abstractNumId w:val="2"/>
  </w:num>
  <w:num w:numId="14">
    <w:abstractNumId w:val="13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6D0"/>
    <w:rsid w:val="00067ACE"/>
    <w:rsid w:val="000756BF"/>
    <w:rsid w:val="00091C52"/>
    <w:rsid w:val="0009203C"/>
    <w:rsid w:val="0009649D"/>
    <w:rsid w:val="000B4CC0"/>
    <w:rsid w:val="000E1597"/>
    <w:rsid w:val="001020C0"/>
    <w:rsid w:val="001125AA"/>
    <w:rsid w:val="00126746"/>
    <w:rsid w:val="00144D4D"/>
    <w:rsid w:val="0015738A"/>
    <w:rsid w:val="00177FED"/>
    <w:rsid w:val="001A2EE6"/>
    <w:rsid w:val="001D57DB"/>
    <w:rsid w:val="001E610F"/>
    <w:rsid w:val="00202062"/>
    <w:rsid w:val="002046D0"/>
    <w:rsid w:val="00227214"/>
    <w:rsid w:val="00230046"/>
    <w:rsid w:val="0028595F"/>
    <w:rsid w:val="00287665"/>
    <w:rsid w:val="002B26E7"/>
    <w:rsid w:val="002B410D"/>
    <w:rsid w:val="002B7AEA"/>
    <w:rsid w:val="003012CF"/>
    <w:rsid w:val="0030392F"/>
    <w:rsid w:val="00331787"/>
    <w:rsid w:val="00356CA4"/>
    <w:rsid w:val="00357A1F"/>
    <w:rsid w:val="00362586"/>
    <w:rsid w:val="00363AFC"/>
    <w:rsid w:val="003662F7"/>
    <w:rsid w:val="0039759D"/>
    <w:rsid w:val="003D6206"/>
    <w:rsid w:val="003F487E"/>
    <w:rsid w:val="00413D6D"/>
    <w:rsid w:val="00417ECE"/>
    <w:rsid w:val="00447BC0"/>
    <w:rsid w:val="00452742"/>
    <w:rsid w:val="004534DF"/>
    <w:rsid w:val="004A74CF"/>
    <w:rsid w:val="004F5DA8"/>
    <w:rsid w:val="00511C75"/>
    <w:rsid w:val="0054082B"/>
    <w:rsid w:val="005507B2"/>
    <w:rsid w:val="0059413C"/>
    <w:rsid w:val="005A6E10"/>
    <w:rsid w:val="005C625F"/>
    <w:rsid w:val="005E3E6B"/>
    <w:rsid w:val="006115C9"/>
    <w:rsid w:val="006424BC"/>
    <w:rsid w:val="006534E3"/>
    <w:rsid w:val="00665733"/>
    <w:rsid w:val="00680348"/>
    <w:rsid w:val="00694745"/>
    <w:rsid w:val="006A37D6"/>
    <w:rsid w:val="006B5F47"/>
    <w:rsid w:val="006D667E"/>
    <w:rsid w:val="006E7A8C"/>
    <w:rsid w:val="006F2729"/>
    <w:rsid w:val="007234C5"/>
    <w:rsid w:val="00736F56"/>
    <w:rsid w:val="0073717E"/>
    <w:rsid w:val="00753007"/>
    <w:rsid w:val="00763543"/>
    <w:rsid w:val="00766BF9"/>
    <w:rsid w:val="00775AA2"/>
    <w:rsid w:val="00791FB8"/>
    <w:rsid w:val="007B4879"/>
    <w:rsid w:val="007C17F0"/>
    <w:rsid w:val="007C618D"/>
    <w:rsid w:val="007D0856"/>
    <w:rsid w:val="007D124D"/>
    <w:rsid w:val="007D7636"/>
    <w:rsid w:val="0081750A"/>
    <w:rsid w:val="008420A7"/>
    <w:rsid w:val="008831A8"/>
    <w:rsid w:val="008931E7"/>
    <w:rsid w:val="008A6409"/>
    <w:rsid w:val="008B3AD2"/>
    <w:rsid w:val="008C4FB7"/>
    <w:rsid w:val="008D16BF"/>
    <w:rsid w:val="008D2254"/>
    <w:rsid w:val="008D75AB"/>
    <w:rsid w:val="008E04CE"/>
    <w:rsid w:val="00912E6C"/>
    <w:rsid w:val="00915FDC"/>
    <w:rsid w:val="00921940"/>
    <w:rsid w:val="009349B1"/>
    <w:rsid w:val="00940652"/>
    <w:rsid w:val="0096551C"/>
    <w:rsid w:val="00982C75"/>
    <w:rsid w:val="0098555B"/>
    <w:rsid w:val="009913E4"/>
    <w:rsid w:val="009C5034"/>
    <w:rsid w:val="009E785D"/>
    <w:rsid w:val="00A053BA"/>
    <w:rsid w:val="00A144A7"/>
    <w:rsid w:val="00A74E2B"/>
    <w:rsid w:val="00A8308A"/>
    <w:rsid w:val="00AB04ED"/>
    <w:rsid w:val="00AD0060"/>
    <w:rsid w:val="00AD0BD4"/>
    <w:rsid w:val="00AF2E1A"/>
    <w:rsid w:val="00B0692B"/>
    <w:rsid w:val="00B50D62"/>
    <w:rsid w:val="00B53E95"/>
    <w:rsid w:val="00B558CB"/>
    <w:rsid w:val="00B5726C"/>
    <w:rsid w:val="00B64ACB"/>
    <w:rsid w:val="00B70203"/>
    <w:rsid w:val="00B810C5"/>
    <w:rsid w:val="00BA0841"/>
    <w:rsid w:val="00BB3EB1"/>
    <w:rsid w:val="00BC0F0A"/>
    <w:rsid w:val="00BC1420"/>
    <w:rsid w:val="00BC6E0A"/>
    <w:rsid w:val="00BE34CD"/>
    <w:rsid w:val="00BE34F4"/>
    <w:rsid w:val="00C16369"/>
    <w:rsid w:val="00C31D74"/>
    <w:rsid w:val="00C4216A"/>
    <w:rsid w:val="00C42317"/>
    <w:rsid w:val="00C428F6"/>
    <w:rsid w:val="00C46020"/>
    <w:rsid w:val="00C513B4"/>
    <w:rsid w:val="00C61662"/>
    <w:rsid w:val="00CA06F1"/>
    <w:rsid w:val="00D00AFC"/>
    <w:rsid w:val="00D04629"/>
    <w:rsid w:val="00D17153"/>
    <w:rsid w:val="00D26DD3"/>
    <w:rsid w:val="00D44A82"/>
    <w:rsid w:val="00D646CF"/>
    <w:rsid w:val="00D67577"/>
    <w:rsid w:val="00D80275"/>
    <w:rsid w:val="00D80B39"/>
    <w:rsid w:val="00D924A5"/>
    <w:rsid w:val="00D93E8A"/>
    <w:rsid w:val="00DA5CB3"/>
    <w:rsid w:val="00DE02FE"/>
    <w:rsid w:val="00DE3AA1"/>
    <w:rsid w:val="00DF2FEF"/>
    <w:rsid w:val="00E12EC9"/>
    <w:rsid w:val="00E144CB"/>
    <w:rsid w:val="00E3642E"/>
    <w:rsid w:val="00E440CD"/>
    <w:rsid w:val="00EA7577"/>
    <w:rsid w:val="00EC26F5"/>
    <w:rsid w:val="00EE1BCE"/>
    <w:rsid w:val="00EE3D8D"/>
    <w:rsid w:val="00F00D07"/>
    <w:rsid w:val="00F06B0C"/>
    <w:rsid w:val="00F31E7B"/>
    <w:rsid w:val="00F35767"/>
    <w:rsid w:val="00F51243"/>
    <w:rsid w:val="00F809AE"/>
    <w:rsid w:val="00F84B97"/>
    <w:rsid w:val="00FA4D53"/>
    <w:rsid w:val="00FC51F2"/>
    <w:rsid w:val="00FD418B"/>
    <w:rsid w:val="00FE4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F8D2B6"/>
  <w15:docId w15:val="{47C67C96-3A37-471B-A7A6-FEA0179A02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BC6E0A"/>
    <w:pPr>
      <w:keepNext/>
      <w:spacing w:before="240" w:after="60"/>
      <w:outlineLvl w:val="0"/>
    </w:pPr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BC6E0A"/>
    <w:rPr>
      <w:rFonts w:ascii="Calibri Light" w:eastAsia="Times New Roman" w:hAnsi="Calibri Light" w:cs="Angsana New"/>
      <w:b/>
      <w:bCs/>
      <w:kern w:val="32"/>
      <w:sz w:val="32"/>
      <w:szCs w:val="40"/>
    </w:rPr>
  </w:style>
  <w:style w:type="paragraph" w:styleId="ListParagraph">
    <w:name w:val="List Paragraph"/>
    <w:basedOn w:val="Normal"/>
    <w:uiPriority w:val="34"/>
    <w:qFormat/>
    <w:rsid w:val="0015738A"/>
    <w:pPr>
      <w:ind w:left="720"/>
      <w:contextualSpacing/>
    </w:pPr>
  </w:style>
  <w:style w:type="character" w:styleId="Hyperlink">
    <w:name w:val="Hyperlink"/>
    <w:uiPriority w:val="99"/>
    <w:unhideWhenUsed/>
    <w:rsid w:val="00D00AFC"/>
    <w:rPr>
      <w:color w:val="0563C1"/>
      <w:u w:val="single"/>
    </w:rPr>
  </w:style>
  <w:style w:type="paragraph" w:customStyle="1" w:styleId="THSITTitle01">
    <w:name w:val="TH_SIT_Title01"/>
    <w:basedOn w:val="Normal"/>
    <w:qFormat/>
    <w:rsid w:val="00982C75"/>
    <w:pPr>
      <w:spacing w:line="360" w:lineRule="auto"/>
      <w:jc w:val="center"/>
    </w:pPr>
    <w:rPr>
      <w:rFonts w:ascii="TH SarabunPSK" w:hAnsi="TH SarabunPSK" w:cs="TH SarabunPSK"/>
      <w:b/>
      <w:bCs/>
      <w:sz w:val="36"/>
      <w:szCs w:val="36"/>
    </w:rPr>
  </w:style>
  <w:style w:type="paragraph" w:customStyle="1" w:styleId="THSITAuthor">
    <w:name w:val="TH_SIT_Author"/>
    <w:basedOn w:val="Normal"/>
    <w:qFormat/>
    <w:rsid w:val="00EE1BCE"/>
    <w:pPr>
      <w:jc w:val="center"/>
    </w:pPr>
    <w:rPr>
      <w:rFonts w:ascii="TH SarabunPSK" w:hAnsi="TH SarabunPSK" w:cs="TH SarabunPSK"/>
      <w:b/>
      <w:bCs/>
      <w:sz w:val="28"/>
    </w:rPr>
  </w:style>
  <w:style w:type="paragraph" w:customStyle="1" w:styleId="THSITAbstract">
    <w:name w:val="TH_SIT_Abstract"/>
    <w:basedOn w:val="Normal"/>
    <w:qFormat/>
    <w:rsid w:val="00EE1BCE"/>
    <w:pPr>
      <w:spacing w:after="40"/>
      <w:ind w:firstLine="720"/>
    </w:pPr>
    <w:rPr>
      <w:rFonts w:ascii="TH SarabunPSK" w:eastAsia="TH SarabunPSK" w:hAnsi="TH SarabunPSK" w:cs="TH SarabunPSK"/>
      <w:sz w:val="28"/>
    </w:rPr>
  </w:style>
  <w:style w:type="paragraph" w:customStyle="1" w:styleId="THSITHeading01">
    <w:name w:val="TH_SIT_Heading 01"/>
    <w:basedOn w:val="Normal"/>
    <w:qFormat/>
    <w:rsid w:val="00EE1BCE"/>
    <w:pPr>
      <w:numPr>
        <w:numId w:val="2"/>
      </w:numPr>
      <w:ind w:left="360"/>
      <w:jc w:val="thaiDistribute"/>
    </w:pPr>
    <w:rPr>
      <w:rFonts w:ascii="TH SarabunPSK" w:hAnsi="TH SarabunPSK" w:cs="TH SarabunPSK"/>
      <w:b/>
      <w:bCs/>
      <w:sz w:val="36"/>
      <w:szCs w:val="36"/>
    </w:rPr>
  </w:style>
  <w:style w:type="paragraph" w:customStyle="1" w:styleId="THSITHeading02">
    <w:name w:val="TH_SIT_Heading02"/>
    <w:basedOn w:val="THSITHeading01"/>
    <w:qFormat/>
    <w:rsid w:val="00E440CD"/>
    <w:pPr>
      <w:numPr>
        <w:numId w:val="16"/>
      </w:numPr>
      <w:spacing w:before="120" w:after="0"/>
    </w:pPr>
    <w:rPr>
      <w:sz w:val="28"/>
      <w:szCs w:val="28"/>
    </w:rPr>
  </w:style>
  <w:style w:type="paragraph" w:customStyle="1" w:styleId="THSITFootnote01">
    <w:name w:val="TH_SIT_Footnote01"/>
    <w:basedOn w:val="Normal"/>
    <w:qFormat/>
    <w:rsid w:val="00EE1BCE"/>
    <w:pPr>
      <w:spacing w:after="0"/>
      <w:jc w:val="both"/>
    </w:pPr>
    <w:rPr>
      <w:rFonts w:ascii="TH SarabunPSK" w:hAnsi="TH SarabunPSK" w:cs="TH SarabunPSK"/>
      <w:sz w:val="24"/>
      <w:szCs w:val="24"/>
    </w:rPr>
  </w:style>
  <w:style w:type="paragraph" w:customStyle="1" w:styleId="THSITHeading">
    <w:name w:val="TH_SIT_Heading"/>
    <w:basedOn w:val="THSITAbstract"/>
    <w:qFormat/>
    <w:rsid w:val="00EE1BCE"/>
    <w:pPr>
      <w:ind w:firstLine="0"/>
    </w:pPr>
    <w:rPr>
      <w:b/>
      <w:bCs/>
      <w:sz w:val="32"/>
      <w:szCs w:val="32"/>
    </w:rPr>
  </w:style>
  <w:style w:type="paragraph" w:customStyle="1" w:styleId="THSITFigCap">
    <w:name w:val="TH_SIT_FigCap"/>
    <w:basedOn w:val="Normal"/>
    <w:qFormat/>
    <w:rsid w:val="004F5DA8"/>
    <w:pPr>
      <w:numPr>
        <w:numId w:val="5"/>
      </w:numPr>
      <w:spacing w:before="120" w:after="0"/>
      <w:jc w:val="thaiDistribute"/>
    </w:pPr>
    <w:rPr>
      <w:rFonts w:ascii="TH SarabunPSK" w:hAnsi="TH SarabunPSK" w:cs="TH SarabunPSK"/>
      <w:i/>
      <w:iCs/>
      <w:sz w:val="24"/>
      <w:szCs w:val="24"/>
    </w:rPr>
  </w:style>
  <w:style w:type="paragraph" w:customStyle="1" w:styleId="THSITTable01">
    <w:name w:val="TH_SIT_Table01"/>
    <w:basedOn w:val="Normal"/>
    <w:qFormat/>
    <w:rsid w:val="004F5DA8"/>
    <w:pPr>
      <w:numPr>
        <w:numId w:val="6"/>
      </w:numPr>
      <w:spacing w:after="0"/>
      <w:jc w:val="thaiDistribute"/>
    </w:pPr>
    <w:rPr>
      <w:rFonts w:ascii="TH SarabunPSK" w:hAnsi="TH SarabunPSK" w:cs="TH SarabunPSK"/>
      <w:i/>
      <w:iCs/>
      <w:sz w:val="24"/>
      <w:szCs w:val="24"/>
    </w:rPr>
  </w:style>
  <w:style w:type="paragraph" w:customStyle="1" w:styleId="THSITequation">
    <w:name w:val="TH_SIT_equation"/>
    <w:basedOn w:val="Normal"/>
    <w:qFormat/>
    <w:rsid w:val="00F06B0C"/>
    <w:pPr>
      <w:spacing w:after="0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THSITKeywordsEng">
    <w:name w:val="TH_SIT_Keywords_Eng"/>
    <w:basedOn w:val="Normal"/>
    <w:qFormat/>
    <w:rsid w:val="00356CA4"/>
    <w:pPr>
      <w:spacing w:after="0"/>
    </w:pPr>
    <w:rPr>
      <w:rFonts w:ascii="TH SarabunPSK" w:hAnsi="TH SarabunPSK" w:cs="TH SarabunPSK"/>
      <w:sz w:val="28"/>
    </w:rPr>
  </w:style>
  <w:style w:type="paragraph" w:customStyle="1" w:styleId="THSITHeading03">
    <w:name w:val="TH_SIT_Heading03"/>
    <w:basedOn w:val="THSITHeading02"/>
    <w:qFormat/>
    <w:rsid w:val="00E3642E"/>
    <w:pPr>
      <w:numPr>
        <w:numId w:val="0"/>
      </w:numPr>
      <w:spacing w:before="0"/>
      <w:ind w:hanging="360"/>
      <w:jc w:val="left"/>
    </w:pPr>
  </w:style>
  <w:style w:type="paragraph" w:customStyle="1" w:styleId="THSITReference01">
    <w:name w:val="TH_SIT_Reference01"/>
    <w:basedOn w:val="THSITAbstract"/>
    <w:qFormat/>
    <w:rsid w:val="006F2729"/>
    <w:pPr>
      <w:numPr>
        <w:numId w:val="8"/>
      </w:numPr>
      <w:spacing w:after="0"/>
    </w:pPr>
  </w:style>
  <w:style w:type="paragraph" w:customStyle="1" w:styleId="THSITFigCapEng">
    <w:name w:val="TH_SIT_Fig Cap_Eng"/>
    <w:basedOn w:val="THSITKeywordsEng"/>
    <w:qFormat/>
    <w:rsid w:val="00EE3D8D"/>
    <w:pPr>
      <w:numPr>
        <w:numId w:val="9"/>
      </w:numPr>
      <w:jc w:val="center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D085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link w:val="BalloonText"/>
    <w:uiPriority w:val="99"/>
    <w:semiHidden/>
    <w:rsid w:val="007D0856"/>
    <w:rPr>
      <w:rFonts w:ascii="Segoe UI" w:hAnsi="Segoe UI" w:cs="Angsana New"/>
      <w:sz w:val="18"/>
      <w:szCs w:val="22"/>
    </w:rPr>
  </w:style>
  <w:style w:type="paragraph" w:customStyle="1" w:styleId="THSITBodytext">
    <w:name w:val="TH_SIT_Bodytext"/>
    <w:basedOn w:val="Normal"/>
    <w:qFormat/>
    <w:rsid w:val="00EE1BCE"/>
    <w:pPr>
      <w:spacing w:after="0"/>
      <w:ind w:firstLine="720"/>
      <w:jc w:val="thaiDistribute"/>
    </w:pPr>
    <w:rPr>
      <w:rFonts w:ascii="TH SarabunPSK" w:hAnsi="TH SarabunPSK" w:cs="TH SarabunPSK"/>
      <w:sz w:val="28"/>
    </w:rPr>
  </w:style>
  <w:style w:type="character" w:styleId="UnresolvedMention">
    <w:name w:val="Unresolved Mention"/>
    <w:basedOn w:val="DefaultParagraphFont"/>
    <w:uiPriority w:val="99"/>
    <w:semiHidden/>
    <w:unhideWhenUsed/>
    <w:rsid w:val="00736F5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mailto:student@sit.kmutt.ac.th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student@sit.kmutt.ac.th" TargetMode="External"/><Relationship Id="rId11" Type="http://schemas.openxmlformats.org/officeDocument/2006/relationships/hyperlink" Target="file:///C:\Users\Aphorn\Downloads\10_&#3588;&#3641;&#3656;&#3617;&#3639;&#3629;&#3585;&#3634;&#3619;&#3648;&#3586;&#3637;&#3618;&#3609;&#3610;&#3619;&#3619;&#3603;&#3634;&#3609;&#3640;&#3585;&#3619;&#3617;&#3605;&#3634;&#3617;&#3649;&#3610;&#3610;%20APA,%206th%20Edition.pdf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20210306%20My%20Document\IS%20Report\&#3648;&#3585;&#3656;&#3634;\2019\1-2019\Template\20190307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71585-4829-47D3-A1C5-E7363716C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20190307 Template.dot</Template>
  <TotalTime>11</TotalTime>
  <Pages>5</Pages>
  <Words>1232</Words>
  <Characters>7028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8244</CharactersWithSpaces>
  <SharedDoc>false</SharedDoc>
  <HLinks>
    <vt:vector size="12" baseType="variant">
      <vt:variant>
        <vt:i4>4128787</vt:i4>
      </vt:variant>
      <vt:variant>
        <vt:i4>3</vt:i4>
      </vt:variant>
      <vt:variant>
        <vt:i4>0</vt:i4>
      </vt:variant>
      <vt:variant>
        <vt:i4>5</vt:i4>
      </vt:variant>
      <vt:variant>
        <vt:lpwstr>mailto:student@sit.kmutt.ac.th</vt:lpwstr>
      </vt:variant>
      <vt:variant>
        <vt:lpwstr/>
      </vt:variant>
      <vt:variant>
        <vt:i4>4128787</vt:i4>
      </vt:variant>
      <vt:variant>
        <vt:i4>0</vt:i4>
      </vt:variant>
      <vt:variant>
        <vt:i4>0</vt:i4>
      </vt:variant>
      <vt:variant>
        <vt:i4>5</vt:i4>
      </vt:variant>
      <vt:variant>
        <vt:lpwstr>mailto:student@sit.kmutt.ac.th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Aphorn</dc:creator>
  <cp:keywords/>
  <cp:lastModifiedBy>APHORN CHIAWCHANKASET</cp:lastModifiedBy>
  <cp:revision>11</cp:revision>
  <cp:lastPrinted>2016-01-20T06:28:00Z</cp:lastPrinted>
  <dcterms:created xsi:type="dcterms:W3CDTF">2021-08-02T02:24:00Z</dcterms:created>
  <dcterms:modified xsi:type="dcterms:W3CDTF">2021-09-17T12:15:00Z</dcterms:modified>
</cp:coreProperties>
</file>